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A011" w14:textId="77777777" w:rsidR="004B5DA8" w:rsidRPr="00834461" w:rsidRDefault="004B5DA8" w:rsidP="00E27DFB">
      <w:pPr>
        <w:spacing w:line="276" w:lineRule="auto"/>
        <w:jc w:val="center"/>
        <w:rPr>
          <w:rFonts w:asciiTheme="minorHAnsi" w:hAnsiTheme="minorHAnsi" w:cstheme="majorHAnsi"/>
          <w:color w:val="000000" w:themeColor="text1"/>
          <w:sz w:val="18"/>
          <w:szCs w:val="15"/>
        </w:rPr>
      </w:pPr>
    </w:p>
    <w:p w14:paraId="32DE1BB5" w14:textId="5223D078" w:rsidR="00E0752C" w:rsidRPr="004249E8" w:rsidRDefault="00E0752C" w:rsidP="00907E53">
      <w:pPr>
        <w:tabs>
          <w:tab w:val="left" w:pos="5940"/>
        </w:tabs>
        <w:spacing w:line="276" w:lineRule="auto"/>
        <w:ind w:right="-238"/>
        <w:jc w:val="center"/>
        <w:rPr>
          <w:sz w:val="48"/>
          <w:szCs w:val="28"/>
        </w:rPr>
      </w:pPr>
      <w:r w:rsidRPr="00E0752C">
        <w:rPr>
          <w:sz w:val="48"/>
          <w:szCs w:val="28"/>
        </w:rPr>
        <w:t>YSSKWU-UK EVENTS CALENDAR 2026</w:t>
      </w:r>
    </w:p>
    <w:p w14:paraId="0DD9B245" w14:textId="77777777" w:rsidR="00E0752C" w:rsidRPr="000A012A" w:rsidRDefault="00E0752C" w:rsidP="00E27DFB">
      <w:pPr>
        <w:spacing w:line="276" w:lineRule="auto"/>
        <w:ind w:right="-238"/>
        <w:jc w:val="both"/>
        <w:rPr>
          <w:sz w:val="28"/>
        </w:rPr>
      </w:pPr>
    </w:p>
    <w:p w14:paraId="7398A76D" w14:textId="3A509579" w:rsidR="00E0752C" w:rsidRDefault="00E0752C" w:rsidP="00E27DFB">
      <w:pPr>
        <w:spacing w:line="276" w:lineRule="auto"/>
        <w:ind w:right="-238"/>
        <w:rPr>
          <w:b/>
        </w:rPr>
      </w:pPr>
      <w:r w:rsidRPr="000A012A">
        <w:t xml:space="preserve">Please </w:t>
      </w:r>
      <w:r>
        <w:t>note: many of our events will be held at</w:t>
      </w:r>
      <w:r w:rsidRPr="000A012A">
        <w:t xml:space="preserve"> </w:t>
      </w:r>
      <w:r w:rsidRPr="000A012A">
        <w:rPr>
          <w:b/>
        </w:rPr>
        <w:t>Stretford Sports Village</w:t>
      </w:r>
      <w:r w:rsidRPr="000A012A">
        <w:t xml:space="preserve"> (in the new build in the grounds of the School, NOT at the Sports Centre itself), </w:t>
      </w:r>
      <w:r w:rsidRPr="000A012A">
        <w:rPr>
          <w:b/>
        </w:rPr>
        <w:t>Stretford, Manchester, M32 0XA.</w:t>
      </w:r>
    </w:p>
    <w:p w14:paraId="40830904" w14:textId="7DFDB1EB" w:rsidR="00E0752C" w:rsidRDefault="00E0752C" w:rsidP="00E27DFB">
      <w:pPr>
        <w:spacing w:line="276" w:lineRule="auto"/>
        <w:ind w:right="-238"/>
        <w:rPr>
          <w:b/>
        </w:rPr>
      </w:pPr>
    </w:p>
    <w:p w14:paraId="089F91EA" w14:textId="0F20ADCB" w:rsidR="00E0752C" w:rsidRPr="00E0752C" w:rsidRDefault="00E0752C" w:rsidP="00E27DFB">
      <w:pPr>
        <w:spacing w:line="276" w:lineRule="auto"/>
        <w:ind w:right="-238"/>
        <w:rPr>
          <w:bCs/>
        </w:rPr>
      </w:pPr>
      <w:r w:rsidRPr="00E0752C">
        <w:rPr>
          <w:bCs/>
        </w:rPr>
        <w:t xml:space="preserve">Any events that will be </w:t>
      </w:r>
      <w:r w:rsidR="002F55DD">
        <w:rPr>
          <w:bCs/>
        </w:rPr>
        <w:t xml:space="preserve">held </w:t>
      </w:r>
      <w:r w:rsidRPr="00E0752C">
        <w:rPr>
          <w:bCs/>
        </w:rPr>
        <w:t>at other venues will be stated in that calendars</w:t>
      </w:r>
      <w:r w:rsidR="005B2AF0">
        <w:rPr>
          <w:bCs/>
        </w:rPr>
        <w:t>’</w:t>
      </w:r>
      <w:r w:rsidRPr="00E0752C">
        <w:rPr>
          <w:bCs/>
        </w:rPr>
        <w:t xml:space="preserve"> entry.</w:t>
      </w:r>
    </w:p>
    <w:p w14:paraId="425C00CD" w14:textId="77777777" w:rsidR="00E0752C" w:rsidRPr="000A012A" w:rsidRDefault="00E0752C" w:rsidP="00E27DFB">
      <w:pPr>
        <w:spacing w:line="276" w:lineRule="auto"/>
        <w:ind w:right="-238"/>
      </w:pPr>
    </w:p>
    <w:p w14:paraId="5E978A38" w14:textId="5612BBD9" w:rsidR="00E0752C" w:rsidRPr="000A012A" w:rsidRDefault="00E0752C" w:rsidP="00E27DFB">
      <w:pPr>
        <w:spacing w:line="276" w:lineRule="auto"/>
        <w:ind w:right="-238"/>
        <w:rPr>
          <w:i/>
        </w:rPr>
      </w:pPr>
      <w:r w:rsidRPr="000A012A">
        <w:rPr>
          <w:i/>
        </w:rPr>
        <w:t>T</w:t>
      </w:r>
      <w:r w:rsidR="00752B6E">
        <w:rPr>
          <w:i/>
        </w:rPr>
        <w:t>wo</w:t>
      </w:r>
      <w:r w:rsidRPr="000A012A">
        <w:rPr>
          <w:i/>
        </w:rPr>
        <w:t xml:space="preserve"> spaces </w:t>
      </w:r>
      <w:r>
        <w:rPr>
          <w:i/>
        </w:rPr>
        <w:t xml:space="preserve">at Stretford </w:t>
      </w:r>
      <w:r w:rsidRPr="000A012A">
        <w:rPr>
          <w:i/>
        </w:rPr>
        <w:t>will be used for our events;</w:t>
      </w:r>
    </w:p>
    <w:p w14:paraId="5F3CDB43" w14:textId="77777777" w:rsidR="00E0752C" w:rsidRDefault="00E0752C" w:rsidP="00E27DFB">
      <w:pPr>
        <w:spacing w:line="276" w:lineRule="auto"/>
        <w:ind w:right="-238"/>
      </w:pPr>
    </w:p>
    <w:p w14:paraId="769E66B3" w14:textId="0FBCD84C" w:rsidR="00E0752C" w:rsidRPr="00E0752C" w:rsidRDefault="00E0752C" w:rsidP="00E27DFB">
      <w:pPr>
        <w:spacing w:line="276" w:lineRule="auto"/>
        <w:ind w:right="-238"/>
        <w:rPr>
          <w:b/>
          <w:bCs/>
          <w:color w:val="00B050"/>
        </w:rPr>
      </w:pPr>
      <w:r w:rsidRPr="00E0752C">
        <w:rPr>
          <w:b/>
          <w:bCs/>
        </w:rPr>
        <w:t xml:space="preserve">- Large events (Open courses etc.) </w:t>
      </w:r>
      <w:r w:rsidRPr="00E0752C">
        <w:rPr>
          <w:b/>
          <w:bCs/>
        </w:rPr>
        <w:tab/>
      </w:r>
      <w:r w:rsidRPr="00E0752C">
        <w:rPr>
          <w:b/>
          <w:bCs/>
        </w:rPr>
        <w:tab/>
      </w:r>
      <w:r w:rsidRPr="00E0752C">
        <w:rPr>
          <w:b/>
          <w:bCs/>
        </w:rPr>
        <w:tab/>
        <w:t>-</w:t>
      </w:r>
      <w:r w:rsidRPr="00E0752C">
        <w:rPr>
          <w:b/>
          <w:bCs/>
        </w:rPr>
        <w:tab/>
      </w:r>
      <w:r w:rsidRPr="00E0752C">
        <w:rPr>
          <w:b/>
          <w:bCs/>
          <w:color w:val="00B050"/>
        </w:rPr>
        <w:t>The SSV Sports Hall</w:t>
      </w:r>
    </w:p>
    <w:p w14:paraId="54D8C82E" w14:textId="35155DD1" w:rsidR="00E0752C" w:rsidRDefault="00E0752C" w:rsidP="00E27DFB">
      <w:pPr>
        <w:spacing w:line="276" w:lineRule="auto"/>
        <w:ind w:right="-238"/>
        <w:rPr>
          <w:b/>
          <w:bCs/>
          <w:color w:val="548DD4" w:themeColor="text2" w:themeTint="99"/>
        </w:rPr>
      </w:pPr>
      <w:r w:rsidRPr="00E0752C">
        <w:rPr>
          <w:b/>
          <w:bCs/>
        </w:rPr>
        <w:t>- Meetings (Executive Committee)</w:t>
      </w:r>
      <w:r w:rsidRPr="00E0752C">
        <w:rPr>
          <w:b/>
          <w:bCs/>
        </w:rPr>
        <w:tab/>
      </w:r>
      <w:r w:rsidRPr="00E0752C">
        <w:rPr>
          <w:b/>
          <w:bCs/>
        </w:rPr>
        <w:tab/>
      </w:r>
      <w:r w:rsidRPr="00E0752C">
        <w:rPr>
          <w:b/>
          <w:bCs/>
        </w:rPr>
        <w:tab/>
        <w:t>-</w:t>
      </w:r>
      <w:r w:rsidRPr="00E0752C">
        <w:rPr>
          <w:b/>
          <w:bCs/>
        </w:rPr>
        <w:tab/>
      </w:r>
      <w:r w:rsidRPr="00E0752C">
        <w:rPr>
          <w:b/>
          <w:bCs/>
          <w:color w:val="548DD4" w:themeColor="text2" w:themeTint="99"/>
        </w:rPr>
        <w:t xml:space="preserve">The </w:t>
      </w:r>
      <w:r w:rsidR="005B2AF0">
        <w:rPr>
          <w:b/>
          <w:bCs/>
          <w:color w:val="548DD4" w:themeColor="text2" w:themeTint="99"/>
        </w:rPr>
        <w:t xml:space="preserve">SSV </w:t>
      </w:r>
      <w:r w:rsidRPr="00E0752C">
        <w:rPr>
          <w:b/>
          <w:bCs/>
          <w:color w:val="548DD4" w:themeColor="text2" w:themeTint="99"/>
        </w:rPr>
        <w:t>Meeting Room</w:t>
      </w:r>
    </w:p>
    <w:p w14:paraId="0E64A845" w14:textId="469819CF" w:rsidR="00E0752C" w:rsidRDefault="00E0752C" w:rsidP="00E27DFB">
      <w:pPr>
        <w:spacing w:line="276" w:lineRule="auto"/>
        <w:ind w:right="-238"/>
        <w:rPr>
          <w:b/>
          <w:bCs/>
          <w:color w:val="548DD4" w:themeColor="text2" w:themeTint="99"/>
        </w:rPr>
      </w:pPr>
    </w:p>
    <w:p w14:paraId="29CC100C" w14:textId="493A31EA" w:rsidR="004249E8" w:rsidRPr="004249E8" w:rsidRDefault="004249E8" w:rsidP="00E27DFB">
      <w:pPr>
        <w:spacing w:line="276" w:lineRule="auto"/>
        <w:ind w:right="-238"/>
        <w:rPr>
          <w:b/>
          <w:bCs/>
          <w:color w:val="F79646" w:themeColor="accent6"/>
        </w:rPr>
      </w:pPr>
      <w:r w:rsidRPr="004249E8">
        <w:rPr>
          <w:b/>
          <w:bCs/>
          <w:color w:val="F79646" w:themeColor="accent6"/>
        </w:rPr>
        <w:t xml:space="preserve">Some of the events </w:t>
      </w:r>
      <w:r w:rsidR="000F0596">
        <w:rPr>
          <w:b/>
          <w:bCs/>
          <w:color w:val="F79646" w:themeColor="accent6"/>
        </w:rPr>
        <w:t>for 2026</w:t>
      </w:r>
      <w:r w:rsidRPr="004249E8">
        <w:rPr>
          <w:b/>
          <w:bCs/>
          <w:color w:val="F79646" w:themeColor="accent6"/>
        </w:rPr>
        <w:t xml:space="preserve"> will  be hosted at </w:t>
      </w:r>
      <w:r>
        <w:rPr>
          <w:b/>
          <w:bCs/>
          <w:color w:val="F79646" w:themeColor="accent6"/>
        </w:rPr>
        <w:t>Comberbach Memorial Hall</w:t>
      </w:r>
      <w:r w:rsidRPr="004249E8">
        <w:rPr>
          <w:b/>
          <w:bCs/>
          <w:color w:val="F79646" w:themeColor="accent6"/>
        </w:rPr>
        <w:t xml:space="preserve">, Northwich. Cheshire. </w:t>
      </w:r>
      <w:r>
        <w:rPr>
          <w:b/>
          <w:bCs/>
          <w:color w:val="F79646" w:themeColor="accent6"/>
        </w:rPr>
        <w:t>CW9 6AU</w:t>
      </w:r>
      <w:r w:rsidRPr="004249E8">
        <w:rPr>
          <w:b/>
          <w:bCs/>
          <w:color w:val="F79646" w:themeColor="accent6"/>
        </w:rPr>
        <w:t xml:space="preserve">. </w:t>
      </w:r>
    </w:p>
    <w:p w14:paraId="7FBB11C1" w14:textId="77777777" w:rsidR="004249E8" w:rsidRDefault="004249E8" w:rsidP="00E27DFB">
      <w:pPr>
        <w:spacing w:line="276" w:lineRule="auto"/>
        <w:ind w:right="-238"/>
        <w:rPr>
          <w:b/>
          <w:bCs/>
          <w:color w:val="C0504D" w:themeColor="accent2"/>
        </w:rPr>
      </w:pPr>
    </w:p>
    <w:p w14:paraId="5423039F" w14:textId="4E6620C9" w:rsidR="00E0752C" w:rsidRDefault="00E0752C" w:rsidP="00E27DFB">
      <w:pPr>
        <w:spacing w:line="276" w:lineRule="auto"/>
        <w:ind w:right="-238"/>
        <w:rPr>
          <w:b/>
          <w:bCs/>
          <w:color w:val="C0504D" w:themeColor="accent2"/>
        </w:rPr>
      </w:pPr>
      <w:r w:rsidRPr="00E0752C">
        <w:rPr>
          <w:b/>
          <w:bCs/>
          <w:color w:val="C0504D" w:themeColor="accent2"/>
        </w:rPr>
        <w:t xml:space="preserve">Some of the events </w:t>
      </w:r>
      <w:r w:rsidR="000F0596">
        <w:rPr>
          <w:b/>
          <w:bCs/>
          <w:color w:val="C0504D" w:themeColor="accent2"/>
        </w:rPr>
        <w:t>for 2026</w:t>
      </w:r>
      <w:r w:rsidRPr="00E0752C">
        <w:rPr>
          <w:b/>
          <w:bCs/>
          <w:color w:val="C0504D" w:themeColor="accent2"/>
        </w:rPr>
        <w:t xml:space="preserve"> will  be hosted at Williams Karate Dojo, Denton Drive, Northwich. Cheshire. CW9 7TT. </w:t>
      </w:r>
    </w:p>
    <w:p w14:paraId="3F04A36C" w14:textId="2FFE4F5C" w:rsidR="000F0596" w:rsidRDefault="000F0596" w:rsidP="00E27DFB">
      <w:pPr>
        <w:spacing w:line="276" w:lineRule="auto"/>
        <w:ind w:right="-238"/>
        <w:rPr>
          <w:b/>
          <w:bCs/>
          <w:color w:val="C0504D" w:themeColor="accent2"/>
        </w:rPr>
      </w:pPr>
    </w:p>
    <w:p w14:paraId="4A375031" w14:textId="6D9F7044" w:rsidR="000F0596" w:rsidRPr="000F0596" w:rsidRDefault="000F0596" w:rsidP="00E27DFB">
      <w:pPr>
        <w:spacing w:line="276" w:lineRule="auto"/>
        <w:ind w:right="-238"/>
        <w:rPr>
          <w:b/>
          <w:bCs/>
          <w:color w:val="000000" w:themeColor="text1"/>
        </w:rPr>
      </w:pPr>
      <w:r w:rsidRPr="000F0596">
        <w:rPr>
          <w:b/>
          <w:bCs/>
          <w:color w:val="000000" w:themeColor="text1"/>
        </w:rPr>
        <w:t>Squad training sessions for Kata &amp; Kumite will be hosted by Barry Williams Sensei this year on the 1</w:t>
      </w:r>
      <w:r w:rsidRPr="000F0596">
        <w:rPr>
          <w:b/>
          <w:bCs/>
          <w:color w:val="000000" w:themeColor="text1"/>
          <w:vertAlign w:val="superscript"/>
        </w:rPr>
        <w:t>st</w:t>
      </w:r>
      <w:r w:rsidRPr="000F0596">
        <w:rPr>
          <w:b/>
          <w:bCs/>
          <w:color w:val="000000" w:themeColor="text1"/>
        </w:rPr>
        <w:t xml:space="preserve"> Sunday of each</w:t>
      </w:r>
      <w:r w:rsidR="00BF2882">
        <w:rPr>
          <w:b/>
          <w:bCs/>
          <w:color w:val="000000" w:themeColor="text1"/>
        </w:rPr>
        <w:t xml:space="preserve"> month</w:t>
      </w:r>
      <w:r>
        <w:rPr>
          <w:b/>
          <w:bCs/>
          <w:color w:val="000000" w:themeColor="text1"/>
        </w:rPr>
        <w:t xml:space="preserve"> at Williams Karate Dojo </w:t>
      </w:r>
      <w:r w:rsidRPr="000F0596">
        <w:rPr>
          <w:i/>
          <w:iCs/>
          <w:color w:val="000000" w:themeColor="text1"/>
        </w:rPr>
        <w:t>(Address above).</w:t>
      </w:r>
    </w:p>
    <w:p w14:paraId="3AC4B36B" w14:textId="565525E7" w:rsidR="00E0752C" w:rsidRDefault="00E0752C" w:rsidP="00E27DFB">
      <w:pPr>
        <w:spacing w:line="276" w:lineRule="auto"/>
        <w:ind w:right="-238"/>
        <w:rPr>
          <w:b/>
          <w:sz w:val="28"/>
        </w:rPr>
      </w:pPr>
    </w:p>
    <w:p w14:paraId="1B9C00BD" w14:textId="4D49A180" w:rsidR="00E0752C" w:rsidRDefault="00E0752C" w:rsidP="00E27DFB">
      <w:pPr>
        <w:spacing w:line="276" w:lineRule="auto"/>
        <w:ind w:right="-238"/>
        <w:rPr>
          <w:b/>
          <w:sz w:val="28"/>
        </w:rPr>
      </w:pPr>
    </w:p>
    <w:p w14:paraId="1CC57E00" w14:textId="77777777" w:rsidR="002F55DD" w:rsidRDefault="002F55DD" w:rsidP="00E27DFB">
      <w:pPr>
        <w:spacing w:line="276" w:lineRule="auto"/>
        <w:ind w:right="-238"/>
        <w:rPr>
          <w:b/>
          <w:sz w:val="28"/>
        </w:rPr>
      </w:pPr>
    </w:p>
    <w:p w14:paraId="6D6F6F12" w14:textId="4DC713FA" w:rsidR="00E0752C" w:rsidRPr="000A012A" w:rsidRDefault="00E0752C" w:rsidP="00E27DFB">
      <w:pPr>
        <w:spacing w:line="276" w:lineRule="auto"/>
        <w:ind w:right="-238"/>
        <w:rPr>
          <w:b/>
          <w:sz w:val="28"/>
        </w:rPr>
      </w:pPr>
      <w:r w:rsidRPr="000A012A">
        <w:rPr>
          <w:b/>
          <w:sz w:val="28"/>
        </w:rPr>
        <w:t>JANUARY:</w:t>
      </w:r>
      <w:r w:rsidR="00C6675A">
        <w:rPr>
          <w:b/>
          <w:sz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---------</w:t>
      </w:r>
    </w:p>
    <w:p w14:paraId="6704F1EC" w14:textId="02F8E346" w:rsidR="00E0752C" w:rsidRPr="000A012A" w:rsidRDefault="003D6EB2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 xml:space="preserve"> </w:t>
      </w:r>
    </w:p>
    <w:p w14:paraId="4998A9EF" w14:textId="3F4B766E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11</w:t>
      </w:r>
      <w:r w:rsidRPr="000A012A">
        <w:rPr>
          <w:sz w:val="28"/>
          <w:vertAlign w:val="superscript"/>
        </w:rPr>
        <w:t>th</w:t>
      </w:r>
      <w:r w:rsidRPr="000A012A">
        <w:rPr>
          <w:sz w:val="28"/>
        </w:rPr>
        <w:t xml:space="preserve"> Jan, </w:t>
      </w:r>
      <w:r>
        <w:rPr>
          <w:sz w:val="28"/>
        </w:rPr>
        <w:t>9am - 11am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00BC0A59" w14:textId="225B821C" w:rsidR="000F0596" w:rsidRPr="00E0752C" w:rsidRDefault="000F0596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OPEN KUMITE </w:t>
      </w:r>
      <w:r w:rsidR="00BF2882">
        <w:rPr>
          <w:sz w:val="32"/>
          <w:szCs w:val="28"/>
        </w:rPr>
        <w:t>&amp; KATA COURSE</w:t>
      </w:r>
      <w:r>
        <w:rPr>
          <w:sz w:val="32"/>
          <w:szCs w:val="28"/>
        </w:rPr>
        <w:t xml:space="preserve"> (1) - </w:t>
      </w:r>
      <w:r w:rsidRPr="000F0596">
        <w:rPr>
          <w:i/>
          <w:iCs/>
          <w:szCs w:val="22"/>
        </w:rPr>
        <w:t>Cost is £10 p</w:t>
      </w:r>
      <w:r>
        <w:rPr>
          <w:i/>
          <w:iCs/>
          <w:szCs w:val="22"/>
        </w:rPr>
        <w:t>er person.</w:t>
      </w:r>
    </w:p>
    <w:p w14:paraId="48E5A79D" w14:textId="2935B205" w:rsidR="000F0596" w:rsidRPr="00E0752C" w:rsidRDefault="000F0596" w:rsidP="000F0596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 xml:space="preserve">Open to all ages and grades wishing to improve their Kumite </w:t>
      </w:r>
      <w:r w:rsidR="00752B6E">
        <w:rPr>
          <w:i/>
          <w:iCs/>
        </w:rPr>
        <w:t xml:space="preserve">and Kata </w:t>
      </w:r>
      <w:r>
        <w:rPr>
          <w:i/>
          <w:iCs/>
        </w:rPr>
        <w:t>skills.</w:t>
      </w:r>
    </w:p>
    <w:p w14:paraId="334885C3" w14:textId="77777777" w:rsidR="000F0596" w:rsidRDefault="000F0596" w:rsidP="00E27DFB">
      <w:pPr>
        <w:spacing w:line="276" w:lineRule="auto"/>
        <w:ind w:right="-238"/>
        <w:rPr>
          <w:sz w:val="28"/>
        </w:rPr>
      </w:pPr>
    </w:p>
    <w:p w14:paraId="59BA0205" w14:textId="4BE535AA" w:rsidR="00E0752C" w:rsidRDefault="00E0752C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25</w:t>
      </w:r>
      <w:r w:rsidRPr="000A012A">
        <w:rPr>
          <w:sz w:val="28"/>
          <w:vertAlign w:val="superscript"/>
        </w:rPr>
        <w:t>th</w:t>
      </w:r>
      <w:r w:rsidRPr="000A012A">
        <w:rPr>
          <w:sz w:val="28"/>
        </w:rPr>
        <w:t xml:space="preserve"> Jan, </w:t>
      </w:r>
      <w:r>
        <w:rPr>
          <w:sz w:val="28"/>
        </w:rPr>
        <w:t>10am - 12pm (</w:t>
      </w:r>
      <w:r w:rsidRPr="00E0752C">
        <w:rPr>
          <w:b/>
          <w:bCs/>
          <w:color w:val="548DD4" w:themeColor="text2" w:themeTint="99"/>
          <w:sz w:val="28"/>
        </w:rPr>
        <w:t>SSV Meeting Room</w:t>
      </w:r>
      <w:r>
        <w:rPr>
          <w:sz w:val="28"/>
        </w:rPr>
        <w:t>)</w:t>
      </w:r>
    </w:p>
    <w:p w14:paraId="43C1CE04" w14:textId="392F7BBF" w:rsidR="00E0752C" w:rsidRPr="00E0752C" w:rsidRDefault="00E0752C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 xml:space="preserve">EXEC COMMITTEE MEETING </w:t>
      </w:r>
    </w:p>
    <w:p w14:paraId="7D093CC7" w14:textId="27BD613B" w:rsidR="00E0752C" w:rsidRPr="00E0752C" w:rsidRDefault="00E0752C" w:rsidP="00E27DFB">
      <w:pPr>
        <w:spacing w:line="276" w:lineRule="auto"/>
        <w:ind w:right="-238"/>
        <w:rPr>
          <w:i/>
          <w:iCs/>
          <w:sz w:val="28"/>
        </w:rPr>
      </w:pPr>
      <w:r w:rsidRPr="00E0752C">
        <w:rPr>
          <w:i/>
          <w:iCs/>
        </w:rPr>
        <w:t>Strictly for YSSKWU-UK Exec member</w:t>
      </w:r>
      <w:r w:rsidR="00752B6E">
        <w:rPr>
          <w:i/>
          <w:iCs/>
        </w:rPr>
        <w:t>s</w:t>
      </w:r>
      <w:r w:rsidRPr="00E0752C">
        <w:rPr>
          <w:i/>
          <w:iCs/>
        </w:rPr>
        <w:t xml:space="preserve"> only</w:t>
      </w:r>
      <w:r>
        <w:rPr>
          <w:i/>
          <w:iCs/>
        </w:rPr>
        <w:t>.</w:t>
      </w:r>
    </w:p>
    <w:p w14:paraId="666D8983" w14:textId="77777777" w:rsidR="00E0752C" w:rsidRPr="000A012A" w:rsidRDefault="00E0752C" w:rsidP="00E27DFB">
      <w:pPr>
        <w:spacing w:line="276" w:lineRule="auto"/>
        <w:ind w:right="-238"/>
        <w:rPr>
          <w:sz w:val="28"/>
        </w:rPr>
      </w:pPr>
    </w:p>
    <w:p w14:paraId="13416419" w14:textId="76EFB279" w:rsidR="00E0752C" w:rsidRDefault="00E0752C" w:rsidP="00E27DFB">
      <w:pPr>
        <w:spacing w:line="276" w:lineRule="auto"/>
        <w:ind w:right="-238"/>
        <w:rPr>
          <w:sz w:val="28"/>
        </w:rPr>
      </w:pPr>
      <w:r w:rsidRPr="000A012A">
        <w:rPr>
          <w:sz w:val="28"/>
        </w:rPr>
        <w:t>2</w:t>
      </w:r>
      <w:r>
        <w:rPr>
          <w:sz w:val="28"/>
        </w:rPr>
        <w:t>5</w:t>
      </w:r>
      <w:r w:rsidRPr="000A012A">
        <w:rPr>
          <w:sz w:val="28"/>
          <w:vertAlign w:val="superscript"/>
        </w:rPr>
        <w:t>th</w:t>
      </w:r>
      <w:r>
        <w:rPr>
          <w:sz w:val="28"/>
        </w:rPr>
        <w:t xml:space="preserve"> Jan, </w:t>
      </w:r>
      <w:r w:rsidRPr="000A012A">
        <w:rPr>
          <w:sz w:val="28"/>
        </w:rPr>
        <w:t>1</w:t>
      </w:r>
      <w:r>
        <w:rPr>
          <w:sz w:val="28"/>
        </w:rPr>
        <w:t>2pm -3pm (</w:t>
      </w:r>
      <w:r w:rsidRPr="00E0752C">
        <w:rPr>
          <w:b/>
          <w:bCs/>
          <w:color w:val="00B050"/>
          <w:sz w:val="28"/>
        </w:rPr>
        <w:t>SSV Sports Hall</w:t>
      </w:r>
      <w:r>
        <w:rPr>
          <w:sz w:val="28"/>
        </w:rPr>
        <w:t>)</w:t>
      </w:r>
    </w:p>
    <w:p w14:paraId="3B9B84F4" w14:textId="38208594" w:rsidR="00E0752C" w:rsidRPr="00E0752C" w:rsidRDefault="00E0752C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>OPEN/INSTRUCTORS COURSE (1)</w:t>
      </w:r>
      <w:r w:rsidR="00C60A3B" w:rsidRPr="00C60A3B">
        <w:rPr>
          <w:sz w:val="32"/>
          <w:szCs w:val="28"/>
        </w:rPr>
        <w:t xml:space="preserve"> </w:t>
      </w:r>
      <w:r w:rsidR="00C60A3B">
        <w:rPr>
          <w:sz w:val="32"/>
          <w:szCs w:val="28"/>
        </w:rPr>
        <w:t xml:space="preserve">- </w:t>
      </w:r>
      <w:r w:rsidR="00C60A3B" w:rsidRPr="000F0596">
        <w:rPr>
          <w:i/>
          <w:iCs/>
          <w:szCs w:val="22"/>
        </w:rPr>
        <w:t>Cost is £</w:t>
      </w:r>
      <w:r w:rsidR="00C60A3B">
        <w:rPr>
          <w:i/>
          <w:iCs/>
          <w:szCs w:val="22"/>
        </w:rPr>
        <w:t>2</w:t>
      </w:r>
      <w:r w:rsidR="00C60A3B" w:rsidRPr="000F0596">
        <w:rPr>
          <w:i/>
          <w:iCs/>
          <w:szCs w:val="22"/>
        </w:rPr>
        <w:t>0 p</w:t>
      </w:r>
      <w:r w:rsidR="00C60A3B">
        <w:rPr>
          <w:i/>
          <w:iCs/>
          <w:szCs w:val="22"/>
        </w:rPr>
        <w:t>er person with discounts for family</w:t>
      </w:r>
    </w:p>
    <w:p w14:paraId="63A03D32" w14:textId="21B95CCB" w:rsidR="00E0752C" w:rsidRPr="004249E8" w:rsidRDefault="00E0752C" w:rsidP="00E27DFB">
      <w:pPr>
        <w:spacing w:line="276" w:lineRule="auto"/>
        <w:ind w:right="-238"/>
        <w:rPr>
          <w:i/>
          <w:iCs/>
        </w:rPr>
      </w:pPr>
      <w:r w:rsidRPr="00E0752C">
        <w:rPr>
          <w:i/>
          <w:iCs/>
        </w:rPr>
        <w:t xml:space="preserve">Open to all grades, compulsory for students taking </w:t>
      </w:r>
      <w:r w:rsidR="00E70128">
        <w:rPr>
          <w:i/>
          <w:iCs/>
        </w:rPr>
        <w:t xml:space="preserve">a </w:t>
      </w:r>
      <w:r w:rsidR="00E70128" w:rsidRPr="00E0752C">
        <w:rPr>
          <w:i/>
          <w:iCs/>
        </w:rPr>
        <w:t>Dan grad</w:t>
      </w:r>
      <w:r w:rsidR="00E70128">
        <w:rPr>
          <w:i/>
          <w:iCs/>
        </w:rPr>
        <w:t>ing</w:t>
      </w:r>
      <w:r w:rsidR="00E70128" w:rsidRPr="00E0752C">
        <w:rPr>
          <w:i/>
          <w:iCs/>
        </w:rPr>
        <w:t xml:space="preserve"> in 2026 and club instructors.</w:t>
      </w:r>
    </w:p>
    <w:p w14:paraId="24424860" w14:textId="77777777" w:rsidR="00C6675A" w:rsidRDefault="00C6675A" w:rsidP="00E27DFB">
      <w:pPr>
        <w:spacing w:line="276" w:lineRule="auto"/>
        <w:ind w:right="-238"/>
        <w:rPr>
          <w:b/>
          <w:sz w:val="28"/>
        </w:rPr>
      </w:pPr>
    </w:p>
    <w:p w14:paraId="39031F3E" w14:textId="77777777" w:rsidR="00834461" w:rsidRDefault="00834461" w:rsidP="00907E53">
      <w:pPr>
        <w:tabs>
          <w:tab w:val="left" w:pos="5940"/>
        </w:tabs>
        <w:spacing w:line="276" w:lineRule="auto"/>
        <w:ind w:right="-238"/>
        <w:rPr>
          <w:b/>
          <w:sz w:val="28"/>
        </w:rPr>
      </w:pPr>
    </w:p>
    <w:p w14:paraId="15588E45" w14:textId="78B0FDBC" w:rsidR="00E0752C" w:rsidRPr="000A012A" w:rsidRDefault="00E0752C" w:rsidP="00907E53">
      <w:pPr>
        <w:tabs>
          <w:tab w:val="left" w:pos="5940"/>
        </w:tabs>
        <w:spacing w:line="276" w:lineRule="auto"/>
        <w:ind w:right="-238"/>
        <w:rPr>
          <w:b/>
          <w:sz w:val="28"/>
        </w:rPr>
      </w:pPr>
      <w:r w:rsidRPr="000A012A">
        <w:rPr>
          <w:b/>
          <w:sz w:val="28"/>
        </w:rPr>
        <w:lastRenderedPageBreak/>
        <w:t>FEBRUARY:</w:t>
      </w:r>
      <w:r w:rsidR="00C6675A">
        <w:rPr>
          <w:b/>
          <w:sz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</w:t>
      </w:r>
    </w:p>
    <w:p w14:paraId="56072518" w14:textId="77777777" w:rsidR="000F0596" w:rsidRDefault="000F0596" w:rsidP="000F0596">
      <w:pPr>
        <w:spacing w:line="276" w:lineRule="auto"/>
        <w:ind w:right="-238"/>
        <w:rPr>
          <w:sz w:val="28"/>
        </w:rPr>
      </w:pPr>
    </w:p>
    <w:p w14:paraId="71AA52E8" w14:textId="5534D204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1</w:t>
      </w:r>
      <w:r w:rsidRPr="000F0596">
        <w:rPr>
          <w:sz w:val="28"/>
          <w:vertAlign w:val="superscript"/>
        </w:rPr>
        <w:t>st</w:t>
      </w:r>
      <w:r>
        <w:rPr>
          <w:sz w:val="28"/>
        </w:rPr>
        <w:t xml:space="preserve"> Feb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2E3B887E" w14:textId="76BAC515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>SQUAD TRAINING</w:t>
      </w:r>
      <w:r w:rsidR="000F0596">
        <w:rPr>
          <w:sz w:val="32"/>
          <w:szCs w:val="28"/>
        </w:rPr>
        <w:t xml:space="preserve"> SESSION (2)</w:t>
      </w:r>
    </w:p>
    <w:p w14:paraId="67F48D9D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01569E26" w14:textId="77777777" w:rsidR="00E0752C" w:rsidRPr="000A012A" w:rsidRDefault="00E0752C" w:rsidP="00E27DFB">
      <w:pPr>
        <w:spacing w:line="276" w:lineRule="auto"/>
        <w:ind w:right="-238"/>
        <w:rPr>
          <w:sz w:val="28"/>
        </w:rPr>
      </w:pPr>
    </w:p>
    <w:p w14:paraId="0D47D79D" w14:textId="78E5069C" w:rsidR="00E0752C" w:rsidRDefault="00E0752C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8</w:t>
      </w:r>
      <w:r w:rsidRPr="000A012A">
        <w:rPr>
          <w:sz w:val="28"/>
          <w:vertAlign w:val="superscript"/>
        </w:rPr>
        <w:t>th</w:t>
      </w:r>
      <w:r w:rsidRPr="000A012A">
        <w:rPr>
          <w:sz w:val="28"/>
        </w:rPr>
        <w:t xml:space="preserve"> </w:t>
      </w:r>
      <w:r>
        <w:rPr>
          <w:sz w:val="28"/>
        </w:rPr>
        <w:t>Feb</w:t>
      </w:r>
      <w:r w:rsidRPr="000A012A">
        <w:rPr>
          <w:sz w:val="28"/>
        </w:rPr>
        <w:t xml:space="preserve">, </w:t>
      </w:r>
      <w:r>
        <w:rPr>
          <w:sz w:val="28"/>
        </w:rPr>
        <w:t>10am - 1pm (</w:t>
      </w:r>
      <w:r w:rsidRPr="00E0752C">
        <w:rPr>
          <w:b/>
          <w:bCs/>
          <w:color w:val="F79646" w:themeColor="accent6"/>
          <w:sz w:val="28"/>
        </w:rPr>
        <w:t>Comberbach Memorial Hall, Northwich</w:t>
      </w:r>
      <w:r>
        <w:rPr>
          <w:sz w:val="28"/>
        </w:rPr>
        <w:t>)</w:t>
      </w:r>
    </w:p>
    <w:p w14:paraId="18274C39" w14:textId="189B5167" w:rsidR="00E0752C" w:rsidRPr="00E0752C" w:rsidRDefault="00E0752C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 xml:space="preserve">ANNUAL GENERAL MEETING </w:t>
      </w:r>
    </w:p>
    <w:p w14:paraId="195389C4" w14:textId="54EA0EFE" w:rsidR="00C6675A" w:rsidRPr="0068360F" w:rsidRDefault="00E0752C" w:rsidP="00E27DFB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All club instructors must attend this meeting.</w:t>
      </w:r>
    </w:p>
    <w:p w14:paraId="32ABCE81" w14:textId="77777777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1FF2A373" w14:textId="3ADC3BE0" w:rsidR="00E0752C" w:rsidRPr="000A012A" w:rsidRDefault="00E0752C" w:rsidP="00E27DFB">
      <w:pPr>
        <w:spacing w:line="276" w:lineRule="auto"/>
        <w:ind w:right="-238"/>
        <w:rPr>
          <w:b/>
          <w:sz w:val="28"/>
        </w:rPr>
      </w:pPr>
      <w:r>
        <w:rPr>
          <w:b/>
          <w:sz w:val="28"/>
        </w:rPr>
        <w:t>MARCH</w:t>
      </w:r>
      <w:r w:rsidRPr="000A012A">
        <w:rPr>
          <w:b/>
          <w:sz w:val="28"/>
        </w:rPr>
        <w:t>:</w:t>
      </w:r>
      <w:r w:rsidR="00C6675A">
        <w:rPr>
          <w:b/>
          <w:sz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-----------</w:t>
      </w:r>
    </w:p>
    <w:p w14:paraId="191E6D36" w14:textId="77777777" w:rsidR="000F0596" w:rsidRDefault="000F0596" w:rsidP="000F0596">
      <w:pPr>
        <w:spacing w:line="276" w:lineRule="auto"/>
        <w:ind w:right="-238"/>
        <w:rPr>
          <w:sz w:val="28"/>
        </w:rPr>
      </w:pPr>
    </w:p>
    <w:p w14:paraId="39044F86" w14:textId="59FAA75F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1</w:t>
      </w:r>
      <w:r w:rsidRPr="000F0596">
        <w:rPr>
          <w:sz w:val="28"/>
          <w:vertAlign w:val="superscript"/>
        </w:rPr>
        <w:t>st</w:t>
      </w:r>
      <w:r>
        <w:rPr>
          <w:sz w:val="28"/>
        </w:rPr>
        <w:t xml:space="preserve"> Mar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756B96BA" w14:textId="3A38BFF7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(3)</w:t>
      </w:r>
    </w:p>
    <w:p w14:paraId="2BE9BA52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0B1FF64F" w14:textId="77777777" w:rsidR="00E0752C" w:rsidRPr="000A012A" w:rsidRDefault="00E0752C" w:rsidP="00E27DFB">
      <w:pPr>
        <w:spacing w:line="276" w:lineRule="auto"/>
        <w:ind w:right="-238"/>
        <w:rPr>
          <w:sz w:val="28"/>
        </w:rPr>
      </w:pPr>
    </w:p>
    <w:p w14:paraId="6438F223" w14:textId="2E12F47F" w:rsidR="00E0752C" w:rsidRDefault="00E0752C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22</w:t>
      </w:r>
      <w:r w:rsidRPr="00E0752C">
        <w:rPr>
          <w:sz w:val="28"/>
          <w:vertAlign w:val="superscript"/>
        </w:rPr>
        <w:t>nd</w:t>
      </w:r>
      <w:r>
        <w:rPr>
          <w:sz w:val="28"/>
        </w:rPr>
        <w:t xml:space="preserve"> Mar, 11am -2pm (</w:t>
      </w:r>
      <w:r w:rsidRPr="00E0752C">
        <w:rPr>
          <w:b/>
          <w:bCs/>
          <w:color w:val="00B050"/>
          <w:sz w:val="28"/>
        </w:rPr>
        <w:t>SSV Sports Hall</w:t>
      </w:r>
      <w:r>
        <w:rPr>
          <w:sz w:val="28"/>
        </w:rPr>
        <w:t>)</w:t>
      </w:r>
    </w:p>
    <w:p w14:paraId="77AE26D1" w14:textId="4E362AE6" w:rsidR="00E0752C" w:rsidRPr="00E0752C" w:rsidRDefault="00E0752C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>OPEN/INSTRUCTORS COURSE (2)</w:t>
      </w:r>
    </w:p>
    <w:p w14:paraId="1CB3F8EA" w14:textId="5AA61AA8" w:rsidR="00E0752C" w:rsidRPr="00E0752C" w:rsidRDefault="00E0752C" w:rsidP="00E27DFB">
      <w:pPr>
        <w:spacing w:line="276" w:lineRule="auto"/>
        <w:ind w:right="-238"/>
        <w:rPr>
          <w:i/>
          <w:iCs/>
        </w:rPr>
      </w:pPr>
      <w:r w:rsidRPr="00E0752C">
        <w:rPr>
          <w:i/>
          <w:iCs/>
        </w:rPr>
        <w:t xml:space="preserve">Open to all grades, compulsory for students taking </w:t>
      </w:r>
      <w:r w:rsidR="00E70128">
        <w:rPr>
          <w:i/>
          <w:iCs/>
        </w:rPr>
        <w:t xml:space="preserve">a </w:t>
      </w:r>
      <w:r w:rsidR="00E70128" w:rsidRPr="00E0752C">
        <w:rPr>
          <w:i/>
          <w:iCs/>
        </w:rPr>
        <w:t>Dan grad</w:t>
      </w:r>
      <w:r w:rsidR="00E70128">
        <w:rPr>
          <w:i/>
          <w:iCs/>
        </w:rPr>
        <w:t>ing</w:t>
      </w:r>
      <w:r w:rsidR="00E70128" w:rsidRPr="00E0752C">
        <w:rPr>
          <w:i/>
          <w:iCs/>
        </w:rPr>
        <w:t xml:space="preserve"> in 2026 and club instructors.</w:t>
      </w:r>
    </w:p>
    <w:p w14:paraId="0636FAAB" w14:textId="76BAD80F" w:rsidR="004249E8" w:rsidRDefault="004249E8" w:rsidP="00E27DFB">
      <w:pPr>
        <w:spacing w:line="276" w:lineRule="auto"/>
        <w:ind w:right="-238"/>
        <w:rPr>
          <w:b/>
          <w:sz w:val="28"/>
        </w:rPr>
      </w:pPr>
    </w:p>
    <w:p w14:paraId="416E47C5" w14:textId="43566F24" w:rsidR="0068360F" w:rsidRPr="0068360F" w:rsidRDefault="0068360F" w:rsidP="0068360F">
      <w:pPr>
        <w:spacing w:line="276" w:lineRule="auto"/>
        <w:ind w:right="-238"/>
        <w:rPr>
          <w:sz w:val="28"/>
          <w:szCs w:val="28"/>
        </w:rPr>
      </w:pPr>
      <w:r w:rsidRPr="0068360F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68360F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</w:t>
      </w:r>
      <w:r w:rsidRPr="0068360F">
        <w:rPr>
          <w:sz w:val="28"/>
          <w:szCs w:val="28"/>
        </w:rPr>
        <w:t xml:space="preserve">- </w:t>
      </w:r>
      <w:r>
        <w:rPr>
          <w:sz w:val="28"/>
          <w:szCs w:val="28"/>
        </w:rPr>
        <w:t>30</w:t>
      </w:r>
      <w:r w:rsidRPr="0068360F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Mar</w:t>
      </w:r>
      <w:r w:rsidRPr="0068360F">
        <w:rPr>
          <w:sz w:val="28"/>
          <w:szCs w:val="28"/>
        </w:rPr>
        <w:t xml:space="preserve"> - </w:t>
      </w:r>
      <w:r>
        <w:rPr>
          <w:sz w:val="28"/>
          <w:szCs w:val="28"/>
        </w:rPr>
        <w:t>(S</w:t>
      </w:r>
      <w:r>
        <w:rPr>
          <w:sz w:val="28"/>
          <w:szCs w:val="28"/>
        </w:rPr>
        <w:t>annomiya, Kobe.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JAPAN</w:t>
      </w:r>
      <w:r>
        <w:rPr>
          <w:sz w:val="28"/>
          <w:szCs w:val="28"/>
        </w:rPr>
        <w:t>)</w:t>
      </w:r>
    </w:p>
    <w:p w14:paraId="3EC4265C" w14:textId="472BE980" w:rsidR="0068360F" w:rsidRPr="0068360F" w:rsidRDefault="0068360F" w:rsidP="0068360F">
      <w:pPr>
        <w:spacing w:line="276" w:lineRule="auto"/>
        <w:ind w:right="-238"/>
        <w:rPr>
          <w:b/>
          <w:bCs/>
          <w:sz w:val="32"/>
          <w:szCs w:val="32"/>
        </w:rPr>
      </w:pPr>
      <w:r w:rsidRPr="0068360F">
        <w:rPr>
          <w:b/>
          <w:bCs/>
          <w:sz w:val="32"/>
          <w:szCs w:val="32"/>
        </w:rPr>
        <w:t xml:space="preserve">(INTERNATIONAL </w:t>
      </w:r>
      <w:r>
        <w:rPr>
          <w:b/>
          <w:bCs/>
          <w:sz w:val="32"/>
          <w:szCs w:val="32"/>
        </w:rPr>
        <w:t xml:space="preserve">VISIT &amp; </w:t>
      </w:r>
      <w:r w:rsidRPr="0068360F">
        <w:rPr>
          <w:b/>
          <w:bCs/>
          <w:sz w:val="32"/>
          <w:szCs w:val="32"/>
        </w:rPr>
        <w:t>SEMINARS)</w:t>
      </w:r>
    </w:p>
    <w:p w14:paraId="06007071" w14:textId="3836108C" w:rsidR="0068360F" w:rsidRDefault="0068360F" w:rsidP="0068360F">
      <w:pPr>
        <w:spacing w:line="276" w:lineRule="auto"/>
        <w:ind w:right="-238"/>
      </w:pPr>
      <w:r>
        <w:t>Seminars with Sensei Kamohara &amp; Sensei Denis Casey</w:t>
      </w:r>
    </w:p>
    <w:p w14:paraId="59E64A6F" w14:textId="201CBCCF" w:rsidR="0068360F" w:rsidRDefault="0068360F" w:rsidP="0068360F">
      <w:pPr>
        <w:spacing w:line="276" w:lineRule="auto"/>
        <w:ind w:right="-238"/>
      </w:pPr>
      <w:r>
        <w:t>Open to all grades, more information to follow.</w:t>
      </w:r>
    </w:p>
    <w:p w14:paraId="285196E8" w14:textId="7AA99C67" w:rsidR="004249E8" w:rsidRDefault="0068360F" w:rsidP="00E27DFB">
      <w:pPr>
        <w:spacing w:line="276" w:lineRule="auto"/>
        <w:ind w:right="-238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6E7C4063" wp14:editId="4133722B">
            <wp:simplePos x="0" y="0"/>
            <wp:positionH relativeFrom="column">
              <wp:posOffset>81077</wp:posOffset>
            </wp:positionH>
            <wp:positionV relativeFrom="paragraph">
              <wp:posOffset>115570</wp:posOffset>
            </wp:positionV>
            <wp:extent cx="5962922" cy="3725694"/>
            <wp:effectExtent l="0" t="0" r="6350" b="0"/>
            <wp:wrapNone/>
            <wp:docPr id="5" name="Picture 5" descr="A poster with a picture of a mountain and a la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oster with a picture of a mountain and a lake&#10;&#10;Description automatically generated"/>
                    <pic:cNvPicPr/>
                  </pic:nvPicPr>
                  <pic:blipFill rotWithShape="1">
                    <a:blip r:embed="rId7"/>
                    <a:srcRect b="6186"/>
                    <a:stretch/>
                  </pic:blipFill>
                  <pic:spPr bwMode="auto">
                    <a:xfrm>
                      <a:off x="0" y="0"/>
                      <a:ext cx="5962922" cy="3725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F73FB" w14:textId="6C1B3956" w:rsidR="00C6675A" w:rsidRDefault="00C6675A" w:rsidP="00E27DFB">
      <w:pPr>
        <w:spacing w:line="276" w:lineRule="auto"/>
        <w:ind w:right="-238"/>
        <w:rPr>
          <w:b/>
          <w:sz w:val="28"/>
        </w:rPr>
      </w:pPr>
    </w:p>
    <w:p w14:paraId="7904C090" w14:textId="465C3D70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5BADC588" w14:textId="347FD610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2743ED9E" w14:textId="49785FA5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30377B65" w14:textId="21D861DC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2FD36BF2" w14:textId="416D1095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3B452CB4" w14:textId="72D05635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509F5C9F" w14:textId="0CB129A4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03971EF2" w14:textId="578ADD64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055C1701" w14:textId="38EB3464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3245AE8E" w14:textId="36464957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18A6329D" w14:textId="77777777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283A7664" w14:textId="30FFD0A8" w:rsidR="00E0752C" w:rsidRPr="000A012A" w:rsidRDefault="00E0752C" w:rsidP="00E27DFB">
      <w:pPr>
        <w:spacing w:line="276" w:lineRule="auto"/>
        <w:ind w:right="-238"/>
        <w:rPr>
          <w:b/>
          <w:sz w:val="28"/>
        </w:rPr>
      </w:pPr>
      <w:r>
        <w:rPr>
          <w:b/>
          <w:sz w:val="28"/>
        </w:rPr>
        <w:lastRenderedPageBreak/>
        <w:t>APRIL</w:t>
      </w:r>
      <w:r w:rsidRPr="000A012A">
        <w:rPr>
          <w:b/>
          <w:sz w:val="28"/>
        </w:rPr>
        <w:t>:</w:t>
      </w:r>
      <w:r w:rsidR="00C6675A">
        <w:rPr>
          <w:b/>
          <w:sz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-------------</w:t>
      </w:r>
    </w:p>
    <w:p w14:paraId="65DCB464" w14:textId="3F505EEC" w:rsidR="00E0752C" w:rsidRDefault="00E0752C" w:rsidP="00E27DFB">
      <w:pPr>
        <w:spacing w:line="276" w:lineRule="auto"/>
        <w:ind w:right="-238"/>
        <w:rPr>
          <w:sz w:val="28"/>
        </w:rPr>
      </w:pPr>
    </w:p>
    <w:p w14:paraId="52C65143" w14:textId="1B429F34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5</w:t>
      </w:r>
      <w:r w:rsidRPr="000F0596">
        <w:rPr>
          <w:sz w:val="28"/>
          <w:vertAlign w:val="superscript"/>
        </w:rPr>
        <w:t>th</w:t>
      </w:r>
      <w:r>
        <w:rPr>
          <w:sz w:val="28"/>
        </w:rPr>
        <w:t xml:space="preserve"> Apr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1D285215" w14:textId="33C1AA27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(4)</w:t>
      </w:r>
    </w:p>
    <w:p w14:paraId="409DA00D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09566751" w14:textId="77777777" w:rsidR="000F0596" w:rsidRPr="000A012A" w:rsidRDefault="000F0596" w:rsidP="00E27DFB">
      <w:pPr>
        <w:spacing w:line="276" w:lineRule="auto"/>
        <w:ind w:right="-238"/>
        <w:rPr>
          <w:sz w:val="28"/>
        </w:rPr>
      </w:pPr>
    </w:p>
    <w:p w14:paraId="5F0146E7" w14:textId="620B282F" w:rsidR="00E0752C" w:rsidRDefault="00E0752C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12</w:t>
      </w:r>
      <w:r w:rsidRPr="000A012A">
        <w:rPr>
          <w:sz w:val="28"/>
          <w:vertAlign w:val="superscript"/>
        </w:rPr>
        <w:t>th</w:t>
      </w:r>
      <w:r w:rsidRPr="000A012A">
        <w:rPr>
          <w:sz w:val="28"/>
        </w:rPr>
        <w:t xml:space="preserve"> </w:t>
      </w:r>
      <w:r>
        <w:rPr>
          <w:sz w:val="28"/>
        </w:rPr>
        <w:t>Apr</w:t>
      </w:r>
      <w:r w:rsidRPr="000A012A">
        <w:rPr>
          <w:sz w:val="28"/>
        </w:rPr>
        <w:t xml:space="preserve">, </w:t>
      </w:r>
      <w:r>
        <w:rPr>
          <w:sz w:val="28"/>
        </w:rPr>
        <w:t>10am - 12pm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4F09FF4F" w14:textId="5C23D9BD" w:rsidR="00E0752C" w:rsidRPr="00E0752C" w:rsidRDefault="00E0752C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>PRE-DAN COURSE</w:t>
      </w:r>
    </w:p>
    <w:p w14:paraId="4CC338E9" w14:textId="1D335BCA" w:rsidR="00E0752C" w:rsidRPr="000A012A" w:rsidRDefault="00E0752C" w:rsidP="00E27DFB">
      <w:pPr>
        <w:spacing w:line="276" w:lineRule="auto"/>
        <w:ind w:right="-238"/>
        <w:rPr>
          <w:sz w:val="28"/>
        </w:rPr>
      </w:pPr>
      <w:r w:rsidRPr="00E0752C">
        <w:rPr>
          <w:i/>
          <w:iCs/>
        </w:rPr>
        <w:t>For those about to take a black belt grading in 202</w:t>
      </w:r>
      <w:r>
        <w:rPr>
          <w:i/>
          <w:iCs/>
        </w:rPr>
        <w:t>6</w:t>
      </w:r>
      <w:r w:rsidRPr="00E0752C">
        <w:rPr>
          <w:i/>
          <w:iCs/>
        </w:rPr>
        <w:t>. Relevant club instructors are encouraged to attend to support their students.</w:t>
      </w:r>
    </w:p>
    <w:p w14:paraId="701FB472" w14:textId="77777777" w:rsidR="00E0752C" w:rsidRDefault="00E0752C" w:rsidP="00E27DFB">
      <w:pPr>
        <w:spacing w:line="276" w:lineRule="auto"/>
        <w:ind w:right="-238"/>
        <w:rPr>
          <w:sz w:val="28"/>
        </w:rPr>
      </w:pPr>
    </w:p>
    <w:p w14:paraId="5F39BBD2" w14:textId="3069417B" w:rsidR="00BF2882" w:rsidRDefault="00BF2882" w:rsidP="00907E53">
      <w:pPr>
        <w:tabs>
          <w:tab w:val="left" w:pos="5940"/>
        </w:tabs>
        <w:spacing w:line="276" w:lineRule="auto"/>
        <w:ind w:right="-238"/>
        <w:rPr>
          <w:b/>
          <w:bCs/>
          <w:sz w:val="28"/>
        </w:rPr>
      </w:pPr>
    </w:p>
    <w:p w14:paraId="5101D184" w14:textId="77777777" w:rsidR="0068360F" w:rsidRDefault="0068360F" w:rsidP="00907E53">
      <w:pPr>
        <w:tabs>
          <w:tab w:val="left" w:pos="5940"/>
        </w:tabs>
        <w:spacing w:line="276" w:lineRule="auto"/>
        <w:ind w:right="-238"/>
        <w:rPr>
          <w:b/>
          <w:bCs/>
          <w:sz w:val="28"/>
        </w:rPr>
      </w:pPr>
    </w:p>
    <w:p w14:paraId="69E4949D" w14:textId="47212FF6" w:rsidR="00E0752C" w:rsidRPr="00E0752C" w:rsidRDefault="00E0752C" w:rsidP="00907E53">
      <w:pPr>
        <w:tabs>
          <w:tab w:val="left" w:pos="5940"/>
        </w:tabs>
        <w:spacing w:line="276" w:lineRule="auto"/>
        <w:ind w:right="-238"/>
        <w:rPr>
          <w:b/>
          <w:bCs/>
          <w:sz w:val="28"/>
        </w:rPr>
      </w:pPr>
      <w:r w:rsidRPr="00E0752C">
        <w:rPr>
          <w:b/>
          <w:bCs/>
          <w:sz w:val="28"/>
        </w:rPr>
        <w:t>MAY:</w:t>
      </w:r>
      <w:r w:rsidR="00C6675A">
        <w:rPr>
          <w:b/>
          <w:bCs/>
          <w:sz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--------------</w:t>
      </w:r>
      <w:r w:rsidR="00907E53">
        <w:rPr>
          <w:bCs/>
          <w:sz w:val="28"/>
        </w:rPr>
        <w:t>-</w:t>
      </w:r>
    </w:p>
    <w:p w14:paraId="51F48249" w14:textId="0C691F44" w:rsidR="00E0752C" w:rsidRDefault="00E0752C" w:rsidP="00E27DFB">
      <w:pPr>
        <w:spacing w:line="276" w:lineRule="auto"/>
        <w:ind w:right="-238"/>
        <w:rPr>
          <w:sz w:val="28"/>
        </w:rPr>
      </w:pPr>
    </w:p>
    <w:p w14:paraId="5341660A" w14:textId="4CDD4032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3</w:t>
      </w:r>
      <w:r w:rsidRPr="000F0596">
        <w:rPr>
          <w:sz w:val="28"/>
          <w:vertAlign w:val="superscript"/>
        </w:rPr>
        <w:t>rd</w:t>
      </w:r>
      <w:r>
        <w:rPr>
          <w:sz w:val="28"/>
        </w:rPr>
        <w:t xml:space="preserve"> May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0EF461EE" w14:textId="2FD1E493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(5)</w:t>
      </w:r>
    </w:p>
    <w:p w14:paraId="7A11D867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37E1247B" w14:textId="77777777" w:rsidR="000F0596" w:rsidRDefault="000F0596" w:rsidP="00E27DFB">
      <w:pPr>
        <w:spacing w:line="276" w:lineRule="auto"/>
        <w:ind w:right="-238"/>
        <w:rPr>
          <w:sz w:val="28"/>
        </w:rPr>
      </w:pPr>
    </w:p>
    <w:p w14:paraId="5475BD30" w14:textId="2D1D29A7" w:rsidR="00E0752C" w:rsidRPr="00E0752C" w:rsidRDefault="00E0752C" w:rsidP="00E27DFB">
      <w:pPr>
        <w:spacing w:line="276" w:lineRule="auto"/>
        <w:ind w:right="-238"/>
        <w:rPr>
          <w:sz w:val="28"/>
          <w:szCs w:val="28"/>
        </w:rPr>
      </w:pPr>
      <w:r w:rsidRPr="00E0752C">
        <w:rPr>
          <w:sz w:val="28"/>
          <w:szCs w:val="28"/>
        </w:rPr>
        <w:t>17</w:t>
      </w:r>
      <w:r w:rsidRPr="00E0752C">
        <w:rPr>
          <w:sz w:val="28"/>
          <w:szCs w:val="28"/>
          <w:vertAlign w:val="superscript"/>
        </w:rPr>
        <w:t>th</w:t>
      </w:r>
      <w:r w:rsidRPr="00E0752C">
        <w:rPr>
          <w:sz w:val="28"/>
          <w:szCs w:val="28"/>
        </w:rPr>
        <w:t xml:space="preserve"> May</w:t>
      </w:r>
      <w:r>
        <w:rPr>
          <w:sz w:val="28"/>
          <w:szCs w:val="28"/>
        </w:rPr>
        <w:t>, 10am - 4pm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5ADCDE2E" w14:textId="56E1F8B6" w:rsidR="00E0752C" w:rsidRPr="00E0752C" w:rsidRDefault="00E0752C" w:rsidP="00E27DFB">
      <w:pPr>
        <w:spacing w:line="276" w:lineRule="auto"/>
        <w:ind w:right="-238"/>
        <w:rPr>
          <w:sz w:val="32"/>
          <w:szCs w:val="32"/>
        </w:rPr>
      </w:pPr>
      <w:r w:rsidRPr="00E0752C">
        <w:rPr>
          <w:sz w:val="32"/>
          <w:szCs w:val="32"/>
        </w:rPr>
        <w:t>DAN GRADING</w:t>
      </w:r>
    </w:p>
    <w:p w14:paraId="360F40B9" w14:textId="4560E9B5" w:rsidR="00E0752C" w:rsidRPr="00E0752C" w:rsidRDefault="00E0752C" w:rsidP="00E27DFB">
      <w:pPr>
        <w:spacing w:line="276" w:lineRule="auto"/>
        <w:ind w:right="-238"/>
        <w:rPr>
          <w:i/>
          <w:iCs/>
        </w:rPr>
      </w:pPr>
      <w:r w:rsidRPr="00E0752C">
        <w:rPr>
          <w:i/>
          <w:iCs/>
        </w:rPr>
        <w:t>Grading only for those students taking black belts. Relevant club instructors are encouraged to attend to support their students.</w:t>
      </w:r>
    </w:p>
    <w:p w14:paraId="41C9DE60" w14:textId="4DCF99E2" w:rsidR="00C6675A" w:rsidRDefault="00C6675A" w:rsidP="00E27DFB">
      <w:pPr>
        <w:spacing w:line="276" w:lineRule="auto"/>
        <w:ind w:right="-238"/>
      </w:pPr>
    </w:p>
    <w:p w14:paraId="304F4047" w14:textId="77777777" w:rsidR="0068360F" w:rsidRDefault="0068360F" w:rsidP="00E27DFB">
      <w:pPr>
        <w:spacing w:line="276" w:lineRule="auto"/>
        <w:ind w:right="-238"/>
      </w:pPr>
    </w:p>
    <w:p w14:paraId="1EB9CFFD" w14:textId="77777777" w:rsidR="004249E8" w:rsidRDefault="004249E8" w:rsidP="00E27DFB">
      <w:pPr>
        <w:spacing w:line="276" w:lineRule="auto"/>
        <w:ind w:right="-238"/>
      </w:pPr>
    </w:p>
    <w:p w14:paraId="222C29F5" w14:textId="3DC3665B" w:rsidR="00E0752C" w:rsidRPr="000A012A" w:rsidRDefault="00E0752C" w:rsidP="00E27DFB">
      <w:pPr>
        <w:spacing w:line="276" w:lineRule="auto"/>
        <w:ind w:right="-238"/>
        <w:rPr>
          <w:b/>
          <w:sz w:val="28"/>
        </w:rPr>
      </w:pPr>
      <w:r>
        <w:rPr>
          <w:b/>
          <w:sz w:val="28"/>
        </w:rPr>
        <w:t>JUNE</w:t>
      </w:r>
      <w:r w:rsidRPr="000A012A">
        <w:rPr>
          <w:b/>
          <w:sz w:val="28"/>
        </w:rPr>
        <w:t>:</w:t>
      </w:r>
      <w:r w:rsidR="00C6675A">
        <w:rPr>
          <w:b/>
          <w:sz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---------------</w:t>
      </w:r>
    </w:p>
    <w:p w14:paraId="197CBEE1" w14:textId="77777777" w:rsidR="000F0596" w:rsidRDefault="000F0596" w:rsidP="000F0596">
      <w:pPr>
        <w:spacing w:line="276" w:lineRule="auto"/>
        <w:ind w:right="-238"/>
        <w:rPr>
          <w:sz w:val="28"/>
        </w:rPr>
      </w:pPr>
    </w:p>
    <w:p w14:paraId="298C49BA" w14:textId="27391E5C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7</w:t>
      </w:r>
      <w:r w:rsidRPr="000F0596">
        <w:rPr>
          <w:sz w:val="28"/>
          <w:vertAlign w:val="superscript"/>
        </w:rPr>
        <w:t>th</w:t>
      </w:r>
      <w:r>
        <w:rPr>
          <w:sz w:val="28"/>
        </w:rPr>
        <w:t xml:space="preserve"> Jun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05F539B1" w14:textId="3E8CA41F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(6)</w:t>
      </w:r>
    </w:p>
    <w:p w14:paraId="19A7E4C7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1352591C" w14:textId="77777777" w:rsidR="00E0752C" w:rsidRPr="000A012A" w:rsidRDefault="00E0752C" w:rsidP="00E27DFB">
      <w:pPr>
        <w:spacing w:line="276" w:lineRule="auto"/>
        <w:ind w:right="-238"/>
        <w:rPr>
          <w:sz w:val="28"/>
        </w:rPr>
      </w:pPr>
    </w:p>
    <w:p w14:paraId="593152BC" w14:textId="26614C01" w:rsidR="00E0752C" w:rsidRDefault="00E0752C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14</w:t>
      </w:r>
      <w:r>
        <w:rPr>
          <w:sz w:val="28"/>
          <w:vertAlign w:val="superscript"/>
        </w:rPr>
        <w:t xml:space="preserve">th </w:t>
      </w:r>
      <w:r>
        <w:rPr>
          <w:sz w:val="28"/>
        </w:rPr>
        <w:t>Jun, 11am -3pm (</w:t>
      </w:r>
      <w:r w:rsidRPr="00E0752C">
        <w:rPr>
          <w:b/>
          <w:bCs/>
          <w:color w:val="00B050"/>
          <w:sz w:val="28"/>
        </w:rPr>
        <w:t>SSV Sports Hall</w:t>
      </w:r>
      <w:r>
        <w:rPr>
          <w:sz w:val="28"/>
        </w:rPr>
        <w:t>)</w:t>
      </w:r>
    </w:p>
    <w:p w14:paraId="543FEA66" w14:textId="1D0F5F19" w:rsidR="00E0752C" w:rsidRPr="00E0752C" w:rsidRDefault="00E0752C" w:rsidP="00E27DFB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SUMMER </w:t>
      </w:r>
      <w:r w:rsidRPr="00E0752C">
        <w:rPr>
          <w:sz w:val="32"/>
          <w:szCs w:val="28"/>
        </w:rPr>
        <w:t>OPEN/INSTRUCTORS COURSE (</w:t>
      </w:r>
      <w:r>
        <w:rPr>
          <w:sz w:val="32"/>
          <w:szCs w:val="28"/>
        </w:rPr>
        <w:t>3</w:t>
      </w:r>
      <w:r w:rsidRPr="00E0752C">
        <w:rPr>
          <w:sz w:val="32"/>
          <w:szCs w:val="28"/>
        </w:rPr>
        <w:t>)</w:t>
      </w:r>
      <w:r>
        <w:rPr>
          <w:sz w:val="32"/>
          <w:szCs w:val="28"/>
        </w:rPr>
        <w:t xml:space="preserve"> - Extended - 4hrs</w:t>
      </w:r>
    </w:p>
    <w:p w14:paraId="33102306" w14:textId="5527BF03" w:rsidR="00E0752C" w:rsidRPr="00E0752C" w:rsidRDefault="00E0752C" w:rsidP="00E27DFB">
      <w:pPr>
        <w:spacing w:line="276" w:lineRule="auto"/>
        <w:ind w:right="-238"/>
        <w:rPr>
          <w:i/>
          <w:iCs/>
        </w:rPr>
      </w:pPr>
      <w:r w:rsidRPr="00E0752C">
        <w:rPr>
          <w:i/>
          <w:iCs/>
        </w:rPr>
        <w:t xml:space="preserve">Open to all grades, compulsory for students taking </w:t>
      </w:r>
      <w:r w:rsidR="00E70128">
        <w:rPr>
          <w:i/>
          <w:iCs/>
        </w:rPr>
        <w:t xml:space="preserve">a </w:t>
      </w:r>
      <w:r w:rsidR="00E70128" w:rsidRPr="00E0752C">
        <w:rPr>
          <w:i/>
          <w:iCs/>
        </w:rPr>
        <w:t>Dan grad</w:t>
      </w:r>
      <w:r w:rsidR="00E70128">
        <w:rPr>
          <w:i/>
          <w:iCs/>
        </w:rPr>
        <w:t>ing</w:t>
      </w:r>
      <w:r w:rsidR="00E70128" w:rsidRPr="00E0752C">
        <w:rPr>
          <w:i/>
          <w:iCs/>
        </w:rPr>
        <w:t xml:space="preserve"> in 2026 and club instructors.</w:t>
      </w:r>
    </w:p>
    <w:p w14:paraId="4F8BA3FA" w14:textId="77777777" w:rsidR="00C6675A" w:rsidRDefault="00C6675A" w:rsidP="00E27DFB">
      <w:pPr>
        <w:spacing w:line="276" w:lineRule="auto"/>
        <w:ind w:right="-238"/>
      </w:pPr>
    </w:p>
    <w:p w14:paraId="439764BB" w14:textId="77777777" w:rsidR="0068360F" w:rsidRDefault="0068360F" w:rsidP="0068360F">
      <w:pPr>
        <w:spacing w:line="276" w:lineRule="auto"/>
        <w:ind w:right="-238"/>
        <w:rPr>
          <w:sz w:val="28"/>
          <w:szCs w:val="28"/>
        </w:rPr>
      </w:pPr>
    </w:p>
    <w:p w14:paraId="2AF93BCF" w14:textId="72FBDE98" w:rsidR="0068360F" w:rsidRPr="0068360F" w:rsidRDefault="0068360F" w:rsidP="0068360F">
      <w:pPr>
        <w:spacing w:line="276" w:lineRule="auto"/>
        <w:ind w:right="-238"/>
        <w:rPr>
          <w:sz w:val="28"/>
          <w:szCs w:val="28"/>
        </w:rPr>
      </w:pPr>
      <w:r w:rsidRPr="0068360F">
        <w:rPr>
          <w:sz w:val="28"/>
          <w:szCs w:val="28"/>
        </w:rPr>
        <w:lastRenderedPageBreak/>
        <w:t>2</w:t>
      </w:r>
      <w:r w:rsidRPr="0068360F">
        <w:rPr>
          <w:sz w:val="28"/>
          <w:szCs w:val="28"/>
        </w:rPr>
        <w:t>6</w:t>
      </w:r>
      <w:r w:rsidRPr="0068360F">
        <w:rPr>
          <w:sz w:val="28"/>
          <w:szCs w:val="28"/>
          <w:vertAlign w:val="superscript"/>
        </w:rPr>
        <w:t>th</w:t>
      </w:r>
      <w:r w:rsidRPr="0068360F">
        <w:rPr>
          <w:sz w:val="28"/>
          <w:szCs w:val="28"/>
        </w:rPr>
        <w:t xml:space="preserve"> </w:t>
      </w:r>
      <w:r w:rsidRPr="0068360F">
        <w:rPr>
          <w:sz w:val="28"/>
          <w:szCs w:val="28"/>
        </w:rPr>
        <w:t>- 2</w:t>
      </w:r>
      <w:r>
        <w:rPr>
          <w:sz w:val="28"/>
          <w:szCs w:val="28"/>
        </w:rPr>
        <w:t>8</w:t>
      </w:r>
      <w:r w:rsidRPr="0068360F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Pr="0068360F">
        <w:rPr>
          <w:sz w:val="28"/>
          <w:szCs w:val="28"/>
        </w:rPr>
        <w:t xml:space="preserve">June - </w:t>
      </w:r>
      <w:r>
        <w:rPr>
          <w:sz w:val="28"/>
          <w:szCs w:val="28"/>
        </w:rPr>
        <w:t>(St. Malo, FRANCE)</w:t>
      </w:r>
    </w:p>
    <w:p w14:paraId="2A828031" w14:textId="1F977712" w:rsidR="0068360F" w:rsidRPr="0068360F" w:rsidRDefault="0068360F" w:rsidP="0068360F">
      <w:pPr>
        <w:spacing w:line="276" w:lineRule="auto"/>
        <w:ind w:right="-238"/>
        <w:rPr>
          <w:b/>
          <w:bCs/>
          <w:sz w:val="32"/>
          <w:szCs w:val="32"/>
        </w:rPr>
      </w:pPr>
      <w:r w:rsidRPr="0068360F">
        <w:rPr>
          <w:b/>
          <w:bCs/>
          <w:sz w:val="32"/>
          <w:szCs w:val="32"/>
        </w:rPr>
        <w:t xml:space="preserve">(INTERNATIONAL </w:t>
      </w:r>
      <w:r>
        <w:rPr>
          <w:b/>
          <w:bCs/>
          <w:sz w:val="32"/>
          <w:szCs w:val="32"/>
        </w:rPr>
        <w:t xml:space="preserve">VISIT &amp; </w:t>
      </w:r>
      <w:r w:rsidRPr="0068360F">
        <w:rPr>
          <w:b/>
          <w:bCs/>
          <w:sz w:val="32"/>
          <w:szCs w:val="32"/>
        </w:rPr>
        <w:t>SEMINARS)</w:t>
      </w:r>
    </w:p>
    <w:p w14:paraId="6B7CA9FF" w14:textId="63AF94CE" w:rsidR="0068360F" w:rsidRDefault="0068360F" w:rsidP="0068360F">
      <w:pPr>
        <w:spacing w:line="276" w:lineRule="auto"/>
        <w:ind w:right="-238"/>
      </w:pPr>
      <w:r>
        <w:t>Seminars with Sensei Kamohara &amp; Sensei Denis Casey</w:t>
      </w:r>
    </w:p>
    <w:p w14:paraId="3EFBF235" w14:textId="28927F71" w:rsidR="004249E8" w:rsidRDefault="0068360F" w:rsidP="0068360F">
      <w:pPr>
        <w:spacing w:line="276" w:lineRule="auto"/>
        <w:ind w:right="-238"/>
      </w:pPr>
      <w:r>
        <w:t>Open to all grades, more information to follow.</w:t>
      </w:r>
    </w:p>
    <w:p w14:paraId="2428DF20" w14:textId="77777777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7AFA315F" w14:textId="77777777" w:rsidR="0068360F" w:rsidRDefault="0068360F" w:rsidP="00E27DFB">
      <w:pPr>
        <w:spacing w:line="276" w:lineRule="auto"/>
        <w:ind w:right="-238"/>
        <w:rPr>
          <w:b/>
          <w:sz w:val="28"/>
        </w:rPr>
      </w:pPr>
    </w:p>
    <w:p w14:paraId="2ADCB04B" w14:textId="4F0481F3" w:rsidR="00E0752C" w:rsidRPr="000A012A" w:rsidRDefault="00E0752C" w:rsidP="00E27DFB">
      <w:pPr>
        <w:spacing w:line="276" w:lineRule="auto"/>
        <w:ind w:right="-238"/>
        <w:rPr>
          <w:b/>
          <w:sz w:val="28"/>
        </w:rPr>
      </w:pPr>
      <w:r>
        <w:rPr>
          <w:b/>
          <w:sz w:val="28"/>
        </w:rPr>
        <w:t>JULY</w:t>
      </w:r>
      <w:r w:rsidRPr="000A012A">
        <w:rPr>
          <w:b/>
          <w:sz w:val="28"/>
        </w:rPr>
        <w:t>:</w:t>
      </w:r>
      <w:r w:rsidR="00C6675A">
        <w:rPr>
          <w:b/>
          <w:sz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--------------</w:t>
      </w:r>
    </w:p>
    <w:p w14:paraId="6F63E66A" w14:textId="007B22F1" w:rsidR="00E0752C" w:rsidRDefault="00E0752C" w:rsidP="00E27DFB">
      <w:pPr>
        <w:spacing w:line="276" w:lineRule="auto"/>
        <w:ind w:right="-238"/>
        <w:rPr>
          <w:sz w:val="28"/>
        </w:rPr>
      </w:pPr>
    </w:p>
    <w:p w14:paraId="5FFF4F94" w14:textId="6DF0BC02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5</w:t>
      </w:r>
      <w:r w:rsidRPr="000F0596">
        <w:rPr>
          <w:sz w:val="28"/>
          <w:vertAlign w:val="superscript"/>
        </w:rPr>
        <w:t>th</w:t>
      </w:r>
      <w:r>
        <w:rPr>
          <w:sz w:val="28"/>
        </w:rPr>
        <w:t xml:space="preserve"> Jul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609CCF65" w14:textId="46510B20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(7)</w:t>
      </w:r>
    </w:p>
    <w:p w14:paraId="5900556C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0EF82064" w14:textId="77777777" w:rsidR="000F0596" w:rsidRPr="000A012A" w:rsidRDefault="000F0596" w:rsidP="00E27DFB">
      <w:pPr>
        <w:spacing w:line="276" w:lineRule="auto"/>
        <w:ind w:right="-238"/>
        <w:rPr>
          <w:sz w:val="28"/>
        </w:rPr>
      </w:pPr>
    </w:p>
    <w:p w14:paraId="19E9F46E" w14:textId="0CB3D52F" w:rsidR="00E0752C" w:rsidRDefault="00E0752C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12</w:t>
      </w:r>
      <w:r>
        <w:rPr>
          <w:sz w:val="28"/>
          <w:vertAlign w:val="superscript"/>
        </w:rPr>
        <w:t xml:space="preserve">th </w:t>
      </w:r>
      <w:r>
        <w:rPr>
          <w:sz w:val="28"/>
        </w:rPr>
        <w:t>Ju</w:t>
      </w:r>
      <w:r w:rsidR="004249E8">
        <w:rPr>
          <w:sz w:val="28"/>
        </w:rPr>
        <w:t>l</w:t>
      </w:r>
      <w:r>
        <w:rPr>
          <w:sz w:val="28"/>
        </w:rPr>
        <w:t>,</w:t>
      </w:r>
      <w:r w:rsidR="004249E8">
        <w:rPr>
          <w:sz w:val="28"/>
        </w:rPr>
        <w:t xml:space="preserve"> </w:t>
      </w:r>
      <w:r>
        <w:rPr>
          <w:sz w:val="28"/>
        </w:rPr>
        <w:t xml:space="preserve">10am - 12pm </w:t>
      </w:r>
      <w:r>
        <w:rPr>
          <w:sz w:val="28"/>
          <w:szCs w:val="28"/>
        </w:rPr>
        <w:t>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3F52D6E2" w14:textId="77777777" w:rsidR="00E0752C" w:rsidRPr="00E0752C" w:rsidRDefault="00E0752C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 xml:space="preserve">EXEC COMMITTEE MEETING </w:t>
      </w:r>
    </w:p>
    <w:p w14:paraId="680A7B69" w14:textId="77777777" w:rsidR="00E0752C" w:rsidRPr="00E0752C" w:rsidRDefault="00E0752C" w:rsidP="00E27DFB">
      <w:pPr>
        <w:spacing w:line="276" w:lineRule="auto"/>
        <w:ind w:right="-238"/>
        <w:rPr>
          <w:i/>
          <w:iCs/>
          <w:sz w:val="28"/>
        </w:rPr>
      </w:pPr>
      <w:r w:rsidRPr="00E0752C">
        <w:rPr>
          <w:i/>
          <w:iCs/>
        </w:rPr>
        <w:t>Strictly for YSSKWU-UK Exec member only</w:t>
      </w:r>
      <w:r>
        <w:rPr>
          <w:i/>
          <w:iCs/>
        </w:rPr>
        <w:t>.</w:t>
      </w:r>
    </w:p>
    <w:p w14:paraId="4D7DD5FB" w14:textId="752D46C7" w:rsidR="00E0752C" w:rsidRDefault="00E0752C" w:rsidP="00E27DFB">
      <w:pPr>
        <w:spacing w:line="276" w:lineRule="auto"/>
        <w:ind w:right="-238"/>
      </w:pPr>
    </w:p>
    <w:p w14:paraId="28831D16" w14:textId="3D8F4A2A" w:rsidR="004249E8" w:rsidRDefault="004249E8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12</w:t>
      </w:r>
      <w:r>
        <w:rPr>
          <w:sz w:val="28"/>
          <w:vertAlign w:val="superscript"/>
        </w:rPr>
        <w:t xml:space="preserve">th </w:t>
      </w:r>
      <w:r>
        <w:rPr>
          <w:sz w:val="28"/>
        </w:rPr>
        <w:t xml:space="preserve">Jul, 12pm - 3pm </w:t>
      </w:r>
      <w:r>
        <w:rPr>
          <w:sz w:val="28"/>
          <w:szCs w:val="28"/>
        </w:rPr>
        <w:t>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48FF9E1F" w14:textId="6E565508" w:rsidR="004249E8" w:rsidRPr="00E0752C" w:rsidRDefault="004249E8" w:rsidP="00E27DFB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>SENIOR INSTRUCTORS COURSE (3</w:t>
      </w:r>
      <w:r w:rsidRPr="004249E8">
        <w:rPr>
          <w:sz w:val="32"/>
          <w:szCs w:val="28"/>
          <w:vertAlign w:val="superscript"/>
        </w:rPr>
        <w:t>rd</w:t>
      </w:r>
      <w:r>
        <w:rPr>
          <w:sz w:val="32"/>
          <w:szCs w:val="28"/>
        </w:rPr>
        <w:t xml:space="preserve"> Dan and above)</w:t>
      </w:r>
    </w:p>
    <w:p w14:paraId="252B180F" w14:textId="09503D4C" w:rsidR="00E0752C" w:rsidRDefault="004249E8" w:rsidP="00E27DFB">
      <w:pPr>
        <w:spacing w:line="276" w:lineRule="auto"/>
        <w:ind w:right="-238"/>
        <w:rPr>
          <w:i/>
          <w:iCs/>
        </w:rPr>
      </w:pPr>
      <w:r w:rsidRPr="004249E8">
        <w:rPr>
          <w:i/>
          <w:iCs/>
        </w:rPr>
        <w:t>Compulsory for all instructors 3</w:t>
      </w:r>
      <w:r w:rsidRPr="00B915A4">
        <w:rPr>
          <w:i/>
          <w:iCs/>
          <w:vertAlign w:val="superscript"/>
        </w:rPr>
        <w:t>rd</w:t>
      </w:r>
      <w:r w:rsidR="00B915A4">
        <w:rPr>
          <w:i/>
          <w:iCs/>
        </w:rPr>
        <w:t xml:space="preserve"> </w:t>
      </w:r>
      <w:r w:rsidRPr="004249E8">
        <w:rPr>
          <w:i/>
          <w:iCs/>
        </w:rPr>
        <w:t>Dan and above, however you can bring an assistant instructor along with you, provided they are of 1</w:t>
      </w:r>
      <w:r w:rsidRPr="00C13668">
        <w:rPr>
          <w:i/>
          <w:iCs/>
          <w:vertAlign w:val="superscript"/>
        </w:rPr>
        <w:t>st</w:t>
      </w:r>
      <w:r w:rsidR="00C13668">
        <w:rPr>
          <w:i/>
          <w:iCs/>
        </w:rPr>
        <w:t xml:space="preserve"> </w:t>
      </w:r>
      <w:r w:rsidRPr="004249E8">
        <w:rPr>
          <w:i/>
          <w:iCs/>
        </w:rPr>
        <w:t>Dan minimum. Please note, they can accompany you, not replace you on the course.</w:t>
      </w:r>
    </w:p>
    <w:p w14:paraId="545B7FC2" w14:textId="44E73DC2" w:rsidR="00C6675A" w:rsidRDefault="00C6675A" w:rsidP="00E27DFB">
      <w:pPr>
        <w:spacing w:line="276" w:lineRule="auto"/>
        <w:ind w:right="-238"/>
        <w:rPr>
          <w:i/>
          <w:iCs/>
        </w:rPr>
      </w:pPr>
    </w:p>
    <w:p w14:paraId="7639067A" w14:textId="220028FC" w:rsidR="00BF2882" w:rsidRDefault="00BF2882" w:rsidP="00E27DFB">
      <w:pPr>
        <w:spacing w:line="276" w:lineRule="auto"/>
        <w:ind w:right="-238"/>
        <w:rPr>
          <w:b/>
          <w:bCs/>
          <w:sz w:val="28"/>
          <w:szCs w:val="28"/>
        </w:rPr>
      </w:pPr>
    </w:p>
    <w:p w14:paraId="7B311739" w14:textId="77777777" w:rsidR="0068360F" w:rsidRDefault="0068360F" w:rsidP="00E27DFB">
      <w:pPr>
        <w:spacing w:line="276" w:lineRule="auto"/>
        <w:ind w:right="-238"/>
        <w:rPr>
          <w:b/>
          <w:bCs/>
          <w:sz w:val="28"/>
          <w:szCs w:val="28"/>
        </w:rPr>
      </w:pPr>
    </w:p>
    <w:p w14:paraId="7D5BEFEC" w14:textId="15074E82" w:rsidR="004249E8" w:rsidRPr="004249E8" w:rsidRDefault="004249E8" w:rsidP="00E27DFB">
      <w:pPr>
        <w:spacing w:line="276" w:lineRule="auto"/>
        <w:ind w:right="-238"/>
        <w:rPr>
          <w:b/>
          <w:bCs/>
          <w:sz w:val="28"/>
          <w:szCs w:val="28"/>
        </w:rPr>
      </w:pPr>
      <w:r w:rsidRPr="004249E8">
        <w:rPr>
          <w:b/>
          <w:bCs/>
          <w:sz w:val="28"/>
          <w:szCs w:val="28"/>
        </w:rPr>
        <w:t>AUGUST - NO EVENTS SCHEDULED FOR THIS</w:t>
      </w:r>
      <w:r>
        <w:rPr>
          <w:b/>
          <w:bCs/>
          <w:sz w:val="28"/>
          <w:szCs w:val="28"/>
        </w:rPr>
        <w:t xml:space="preserve"> </w:t>
      </w:r>
      <w:r w:rsidRPr="004249E8">
        <w:rPr>
          <w:b/>
          <w:bCs/>
          <w:sz w:val="28"/>
          <w:szCs w:val="28"/>
        </w:rPr>
        <w:t>MONTH</w:t>
      </w:r>
    </w:p>
    <w:p w14:paraId="3B26B048" w14:textId="77777777" w:rsidR="00E27DFB" w:rsidRDefault="00E27DFB" w:rsidP="00E27DFB">
      <w:pPr>
        <w:spacing w:line="276" w:lineRule="auto"/>
        <w:ind w:right="-238"/>
      </w:pPr>
    </w:p>
    <w:p w14:paraId="7F5C301E" w14:textId="77777777" w:rsidR="00BF2882" w:rsidRDefault="00BF2882" w:rsidP="00E27DFB">
      <w:pPr>
        <w:spacing w:line="276" w:lineRule="auto"/>
        <w:ind w:right="-238"/>
      </w:pPr>
    </w:p>
    <w:p w14:paraId="1D8C2CF7" w14:textId="77777777" w:rsidR="00C6675A" w:rsidRDefault="00C6675A" w:rsidP="00E27DFB">
      <w:pPr>
        <w:spacing w:line="276" w:lineRule="auto"/>
        <w:ind w:right="-238"/>
      </w:pPr>
    </w:p>
    <w:p w14:paraId="38F30DC8" w14:textId="3BD9FC1E" w:rsidR="00E0752C" w:rsidRPr="004249E8" w:rsidRDefault="004249E8" w:rsidP="00E27DFB">
      <w:pPr>
        <w:spacing w:line="276" w:lineRule="auto"/>
        <w:ind w:right="-238"/>
        <w:rPr>
          <w:b/>
          <w:bCs/>
          <w:sz w:val="28"/>
          <w:szCs w:val="28"/>
        </w:rPr>
      </w:pPr>
      <w:r w:rsidRPr="004249E8">
        <w:rPr>
          <w:b/>
          <w:bCs/>
          <w:sz w:val="28"/>
          <w:szCs w:val="28"/>
        </w:rPr>
        <w:t>SEPTEMBER:</w:t>
      </w:r>
      <w:r w:rsidR="00C6675A">
        <w:rPr>
          <w:b/>
          <w:bCs/>
          <w:sz w:val="28"/>
          <w:szCs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</w:t>
      </w:r>
    </w:p>
    <w:p w14:paraId="77B0AA8D" w14:textId="26E1A395" w:rsidR="004249E8" w:rsidRDefault="004249E8" w:rsidP="00E27DFB">
      <w:pPr>
        <w:spacing w:line="276" w:lineRule="auto"/>
        <w:ind w:right="-238"/>
      </w:pPr>
    </w:p>
    <w:p w14:paraId="68A315B6" w14:textId="2F0EF6B6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6</w:t>
      </w:r>
      <w:r w:rsidRPr="000F0596">
        <w:rPr>
          <w:sz w:val="28"/>
          <w:vertAlign w:val="superscript"/>
        </w:rPr>
        <w:t>th</w:t>
      </w:r>
      <w:r>
        <w:rPr>
          <w:sz w:val="28"/>
        </w:rPr>
        <w:t xml:space="preserve"> Sept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5384E49F" w14:textId="4B097C7C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(8)</w:t>
      </w:r>
    </w:p>
    <w:p w14:paraId="7CD9F3BC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394D6186" w14:textId="77777777" w:rsidR="000F0596" w:rsidRDefault="000F0596" w:rsidP="00E27DFB">
      <w:pPr>
        <w:spacing w:line="276" w:lineRule="auto"/>
        <w:ind w:right="-238"/>
      </w:pPr>
    </w:p>
    <w:p w14:paraId="62EA9EA0" w14:textId="50DB0054" w:rsidR="004249E8" w:rsidRDefault="004249E8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13</w:t>
      </w:r>
      <w:r w:rsidRPr="004249E8">
        <w:rPr>
          <w:sz w:val="28"/>
          <w:vertAlign w:val="superscript"/>
        </w:rPr>
        <w:t>th</w:t>
      </w:r>
      <w:r>
        <w:rPr>
          <w:sz w:val="28"/>
        </w:rPr>
        <w:t xml:space="preserve"> Sept, 12pm -3pm (</w:t>
      </w:r>
      <w:r w:rsidRPr="00E0752C">
        <w:rPr>
          <w:b/>
          <w:bCs/>
          <w:color w:val="00B050"/>
          <w:sz w:val="28"/>
        </w:rPr>
        <w:t>SSV Sports Hall</w:t>
      </w:r>
      <w:r>
        <w:rPr>
          <w:sz w:val="28"/>
        </w:rPr>
        <w:t>)</w:t>
      </w:r>
    </w:p>
    <w:p w14:paraId="5DD445CD" w14:textId="61664DE3" w:rsidR="004249E8" w:rsidRPr="00E0752C" w:rsidRDefault="004249E8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>OPEN/INSTRUCTORS COURSE (</w:t>
      </w:r>
      <w:r>
        <w:rPr>
          <w:sz w:val="32"/>
          <w:szCs w:val="28"/>
        </w:rPr>
        <w:t>4</w:t>
      </w:r>
      <w:r w:rsidRPr="00E0752C">
        <w:rPr>
          <w:sz w:val="32"/>
          <w:szCs w:val="28"/>
        </w:rPr>
        <w:t>)</w:t>
      </w:r>
    </w:p>
    <w:p w14:paraId="3386B5F8" w14:textId="6505F972" w:rsidR="004249E8" w:rsidRPr="00E0752C" w:rsidRDefault="004249E8" w:rsidP="00E27DFB">
      <w:pPr>
        <w:spacing w:line="276" w:lineRule="auto"/>
        <w:ind w:right="-238"/>
        <w:rPr>
          <w:i/>
          <w:iCs/>
        </w:rPr>
      </w:pPr>
      <w:r w:rsidRPr="00E0752C">
        <w:rPr>
          <w:i/>
          <w:iCs/>
        </w:rPr>
        <w:t xml:space="preserve">Open to all grades, compulsory for students taking </w:t>
      </w:r>
      <w:r w:rsidR="00E70128">
        <w:rPr>
          <w:i/>
          <w:iCs/>
        </w:rPr>
        <w:t xml:space="preserve">a </w:t>
      </w:r>
      <w:r w:rsidRPr="00E0752C">
        <w:rPr>
          <w:i/>
          <w:iCs/>
        </w:rPr>
        <w:t>Dan grad</w:t>
      </w:r>
      <w:r w:rsidR="00E70128">
        <w:rPr>
          <w:i/>
          <w:iCs/>
        </w:rPr>
        <w:t>ing</w:t>
      </w:r>
      <w:r w:rsidRPr="00E0752C">
        <w:rPr>
          <w:i/>
          <w:iCs/>
        </w:rPr>
        <w:t xml:space="preserve"> in 2026 and club instructors. </w:t>
      </w:r>
    </w:p>
    <w:p w14:paraId="42718789" w14:textId="77777777" w:rsidR="004249E8" w:rsidRDefault="004249E8" w:rsidP="00E27DFB">
      <w:pPr>
        <w:spacing w:line="276" w:lineRule="auto"/>
        <w:ind w:right="-238"/>
      </w:pPr>
    </w:p>
    <w:p w14:paraId="62D3F7F3" w14:textId="4518120A" w:rsidR="004249E8" w:rsidRDefault="004249E8" w:rsidP="00E27DFB">
      <w:pPr>
        <w:spacing w:line="276" w:lineRule="auto"/>
        <w:ind w:right="-238"/>
      </w:pPr>
    </w:p>
    <w:p w14:paraId="4778E917" w14:textId="77777777" w:rsidR="0068360F" w:rsidRDefault="0068360F" w:rsidP="00E27DFB">
      <w:pPr>
        <w:spacing w:line="276" w:lineRule="auto"/>
        <w:ind w:right="-238"/>
      </w:pPr>
    </w:p>
    <w:p w14:paraId="67ED8212" w14:textId="204386AE" w:rsidR="004249E8" w:rsidRPr="004249E8" w:rsidRDefault="004249E8" w:rsidP="00E27DFB">
      <w:pPr>
        <w:spacing w:line="276" w:lineRule="auto"/>
        <w:ind w:right="-23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</w:t>
      </w:r>
      <w:r w:rsidRPr="004249E8">
        <w:rPr>
          <w:b/>
          <w:bCs/>
          <w:sz w:val="28"/>
          <w:szCs w:val="28"/>
        </w:rPr>
        <w:t>:</w:t>
      </w:r>
      <w:r w:rsidR="00C6675A">
        <w:rPr>
          <w:b/>
          <w:bCs/>
          <w:sz w:val="28"/>
          <w:szCs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-----------</w:t>
      </w:r>
    </w:p>
    <w:p w14:paraId="55B89633" w14:textId="60D87B23" w:rsidR="00E0752C" w:rsidRDefault="00E0752C" w:rsidP="00E27DFB">
      <w:pPr>
        <w:spacing w:line="276" w:lineRule="auto"/>
        <w:ind w:right="-238"/>
      </w:pPr>
    </w:p>
    <w:p w14:paraId="422922F7" w14:textId="164403A8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4</w:t>
      </w:r>
      <w:r w:rsidRPr="000F0596">
        <w:rPr>
          <w:sz w:val="28"/>
          <w:vertAlign w:val="superscript"/>
        </w:rPr>
        <w:t>th</w:t>
      </w:r>
      <w:r>
        <w:rPr>
          <w:sz w:val="28"/>
        </w:rPr>
        <w:t xml:space="preserve"> Oct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3F2F3446" w14:textId="7D7D7AE8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(9)</w:t>
      </w:r>
    </w:p>
    <w:p w14:paraId="50687BE4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6BF8C84D" w14:textId="77777777" w:rsidR="000F0596" w:rsidRDefault="000F0596" w:rsidP="00E27DFB">
      <w:pPr>
        <w:spacing w:line="276" w:lineRule="auto"/>
        <w:ind w:right="-238"/>
      </w:pPr>
    </w:p>
    <w:p w14:paraId="160209AE" w14:textId="1CC2D9C7" w:rsidR="00E27DFB" w:rsidRDefault="00E27DFB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11</w:t>
      </w:r>
      <w:r>
        <w:rPr>
          <w:sz w:val="28"/>
          <w:vertAlign w:val="superscript"/>
        </w:rPr>
        <w:t xml:space="preserve">th </w:t>
      </w:r>
      <w:r>
        <w:rPr>
          <w:sz w:val="28"/>
        </w:rPr>
        <w:t>Oct, 10am - 12pm (</w:t>
      </w:r>
      <w:r w:rsidRPr="00E0752C">
        <w:rPr>
          <w:b/>
          <w:bCs/>
          <w:color w:val="548DD4" w:themeColor="text2" w:themeTint="99"/>
          <w:sz w:val="28"/>
        </w:rPr>
        <w:t>SSV Meeting Room</w:t>
      </w:r>
      <w:r>
        <w:rPr>
          <w:sz w:val="28"/>
        </w:rPr>
        <w:t>)</w:t>
      </w:r>
    </w:p>
    <w:p w14:paraId="673A0B03" w14:textId="77777777" w:rsidR="00E27DFB" w:rsidRPr="00E0752C" w:rsidRDefault="00E27DFB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 xml:space="preserve">EXEC COMMITTEE MEETING </w:t>
      </w:r>
    </w:p>
    <w:p w14:paraId="38C55D47" w14:textId="77777777" w:rsidR="00E27DFB" w:rsidRPr="00E0752C" w:rsidRDefault="00E27DFB" w:rsidP="00E27DFB">
      <w:pPr>
        <w:spacing w:line="276" w:lineRule="auto"/>
        <w:ind w:right="-238"/>
        <w:rPr>
          <w:i/>
          <w:iCs/>
          <w:sz w:val="28"/>
        </w:rPr>
      </w:pPr>
      <w:r w:rsidRPr="00E0752C">
        <w:rPr>
          <w:i/>
          <w:iCs/>
        </w:rPr>
        <w:t>Strictly for YSSKWU-UK Exec member only</w:t>
      </w:r>
      <w:r>
        <w:rPr>
          <w:i/>
          <w:iCs/>
        </w:rPr>
        <w:t>.</w:t>
      </w:r>
    </w:p>
    <w:p w14:paraId="7CE65D0E" w14:textId="06982D3C" w:rsidR="00E0752C" w:rsidRDefault="00E0752C" w:rsidP="00E27DFB">
      <w:pPr>
        <w:spacing w:line="276" w:lineRule="auto"/>
        <w:ind w:right="-238"/>
      </w:pPr>
    </w:p>
    <w:p w14:paraId="5553F4DD" w14:textId="46AEB473" w:rsidR="00E27DFB" w:rsidRDefault="00E27DFB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11</w:t>
      </w:r>
      <w:r w:rsidRPr="004249E8">
        <w:rPr>
          <w:sz w:val="28"/>
          <w:vertAlign w:val="superscript"/>
        </w:rPr>
        <w:t>th</w:t>
      </w:r>
      <w:r>
        <w:rPr>
          <w:sz w:val="28"/>
        </w:rPr>
        <w:t xml:space="preserve"> Oct, 12pm -3pm (</w:t>
      </w:r>
      <w:r w:rsidRPr="00E0752C">
        <w:rPr>
          <w:b/>
          <w:bCs/>
          <w:color w:val="00B050"/>
          <w:sz w:val="28"/>
        </w:rPr>
        <w:t>SSV Sports Hall</w:t>
      </w:r>
      <w:r>
        <w:rPr>
          <w:sz w:val="28"/>
        </w:rPr>
        <w:t>)</w:t>
      </w:r>
    </w:p>
    <w:p w14:paraId="10E5B7B3" w14:textId="303FCB17" w:rsidR="00E27DFB" w:rsidRPr="00E0752C" w:rsidRDefault="00E27DFB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>OPEN/INSTRUCTORS COURSE (</w:t>
      </w:r>
      <w:r>
        <w:rPr>
          <w:sz w:val="32"/>
          <w:szCs w:val="28"/>
        </w:rPr>
        <w:t>5</w:t>
      </w:r>
      <w:r w:rsidRPr="00E0752C">
        <w:rPr>
          <w:sz w:val="32"/>
          <w:szCs w:val="28"/>
        </w:rPr>
        <w:t>)</w:t>
      </w:r>
    </w:p>
    <w:p w14:paraId="57C519B4" w14:textId="1FDDD41B" w:rsidR="00E27DFB" w:rsidRPr="00E0752C" w:rsidRDefault="00E27DFB" w:rsidP="00E27DFB">
      <w:pPr>
        <w:spacing w:line="276" w:lineRule="auto"/>
        <w:ind w:right="-238"/>
        <w:rPr>
          <w:i/>
          <w:iCs/>
        </w:rPr>
      </w:pPr>
      <w:r w:rsidRPr="00E0752C">
        <w:rPr>
          <w:i/>
          <w:iCs/>
        </w:rPr>
        <w:t xml:space="preserve">Open to all grades, compulsory for students taking </w:t>
      </w:r>
      <w:r w:rsidR="00E70128">
        <w:rPr>
          <w:i/>
          <w:iCs/>
        </w:rPr>
        <w:t xml:space="preserve">a </w:t>
      </w:r>
      <w:r w:rsidR="00E70128" w:rsidRPr="00E0752C">
        <w:rPr>
          <w:i/>
          <w:iCs/>
        </w:rPr>
        <w:t>Dan grad</w:t>
      </w:r>
      <w:r w:rsidR="00E70128">
        <w:rPr>
          <w:i/>
          <w:iCs/>
        </w:rPr>
        <w:t>ing</w:t>
      </w:r>
      <w:r w:rsidR="00E70128" w:rsidRPr="00E0752C">
        <w:rPr>
          <w:i/>
          <w:iCs/>
        </w:rPr>
        <w:t xml:space="preserve"> in 2026 and club instructors.</w:t>
      </w:r>
    </w:p>
    <w:p w14:paraId="58F4AA71" w14:textId="049300EF" w:rsidR="00BF2882" w:rsidRDefault="00BF2882" w:rsidP="00E27DFB">
      <w:pPr>
        <w:spacing w:line="276" w:lineRule="auto"/>
        <w:ind w:right="-238"/>
      </w:pPr>
    </w:p>
    <w:p w14:paraId="169781AE" w14:textId="5A870202" w:rsidR="0068360F" w:rsidRDefault="0068360F" w:rsidP="00E27DFB">
      <w:pPr>
        <w:spacing w:line="276" w:lineRule="auto"/>
        <w:ind w:right="-238"/>
      </w:pPr>
    </w:p>
    <w:p w14:paraId="5DFAD77A" w14:textId="77777777" w:rsidR="0068360F" w:rsidRDefault="0068360F" w:rsidP="00E27DFB">
      <w:pPr>
        <w:spacing w:line="276" w:lineRule="auto"/>
        <w:ind w:right="-238"/>
      </w:pPr>
    </w:p>
    <w:p w14:paraId="11AB9CF5" w14:textId="7FB10ADD" w:rsidR="00E0752C" w:rsidRDefault="00E0752C" w:rsidP="00E27DFB">
      <w:pPr>
        <w:spacing w:line="276" w:lineRule="auto"/>
        <w:ind w:right="-238"/>
      </w:pPr>
    </w:p>
    <w:p w14:paraId="1DA3CE2C" w14:textId="599290DC" w:rsidR="004249E8" w:rsidRPr="004249E8" w:rsidRDefault="004249E8" w:rsidP="00E27DFB">
      <w:pPr>
        <w:spacing w:line="276" w:lineRule="auto"/>
        <w:ind w:right="-23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</w:t>
      </w:r>
      <w:r w:rsidRPr="004249E8">
        <w:rPr>
          <w:b/>
          <w:bCs/>
          <w:sz w:val="28"/>
          <w:szCs w:val="28"/>
        </w:rPr>
        <w:t>:</w:t>
      </w:r>
      <w:r w:rsidR="00C6675A">
        <w:rPr>
          <w:b/>
          <w:bCs/>
          <w:sz w:val="28"/>
          <w:szCs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</w:t>
      </w:r>
    </w:p>
    <w:p w14:paraId="45FAB267" w14:textId="58B7920E" w:rsidR="00E0752C" w:rsidRDefault="00E0752C" w:rsidP="00E27DFB">
      <w:pPr>
        <w:spacing w:line="276" w:lineRule="auto"/>
        <w:ind w:right="-238"/>
      </w:pPr>
    </w:p>
    <w:p w14:paraId="4702646A" w14:textId="4412667B" w:rsidR="000F0596" w:rsidRDefault="000F0596" w:rsidP="000F0596">
      <w:pPr>
        <w:spacing w:line="276" w:lineRule="auto"/>
        <w:ind w:right="-238"/>
        <w:rPr>
          <w:sz w:val="28"/>
        </w:rPr>
      </w:pPr>
      <w:r>
        <w:rPr>
          <w:sz w:val="28"/>
        </w:rPr>
        <w:t>1</w:t>
      </w:r>
      <w:r w:rsidRPr="000F0596">
        <w:rPr>
          <w:sz w:val="28"/>
          <w:vertAlign w:val="superscript"/>
        </w:rPr>
        <w:t>st</w:t>
      </w:r>
      <w:r>
        <w:rPr>
          <w:sz w:val="28"/>
        </w:rPr>
        <w:t xml:space="preserve"> Nov</w:t>
      </w:r>
      <w:r w:rsidRPr="000A012A">
        <w:rPr>
          <w:sz w:val="28"/>
        </w:rPr>
        <w:t xml:space="preserve">, </w:t>
      </w:r>
      <w:r>
        <w:rPr>
          <w:sz w:val="28"/>
        </w:rPr>
        <w:t>9am - 11</w:t>
      </w:r>
      <w:r w:rsidR="00715630">
        <w:rPr>
          <w:sz w:val="28"/>
        </w:rPr>
        <w:t>.30</w:t>
      </w:r>
      <w:r>
        <w:rPr>
          <w:sz w:val="28"/>
        </w:rPr>
        <w:t>am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41D30123" w14:textId="6026793F" w:rsidR="000F0596" w:rsidRPr="00E0752C" w:rsidRDefault="00BF2882" w:rsidP="000F0596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 xml:space="preserve">SQUAD TRAINING </w:t>
      </w:r>
      <w:r w:rsidR="000F0596">
        <w:rPr>
          <w:sz w:val="32"/>
          <w:szCs w:val="28"/>
        </w:rPr>
        <w:t>SESSION (10)</w:t>
      </w:r>
    </w:p>
    <w:p w14:paraId="5365B8C3" w14:textId="77777777" w:rsidR="008A38CF" w:rsidRPr="00E0752C" w:rsidRDefault="008A38CF" w:rsidP="008A38CF">
      <w:pPr>
        <w:spacing w:line="276" w:lineRule="auto"/>
        <w:ind w:right="-238"/>
        <w:rPr>
          <w:i/>
          <w:iCs/>
          <w:sz w:val="28"/>
        </w:rPr>
      </w:pPr>
      <w:r>
        <w:rPr>
          <w:i/>
          <w:iCs/>
        </w:rPr>
        <w:t>Open to all ages and grades wishing to improve their Kumite and Kata skills.</w:t>
      </w:r>
    </w:p>
    <w:p w14:paraId="156B0DF0" w14:textId="77777777" w:rsidR="000F0596" w:rsidRDefault="000F0596" w:rsidP="00E27DFB">
      <w:pPr>
        <w:spacing w:line="276" w:lineRule="auto"/>
        <w:ind w:right="-238"/>
      </w:pPr>
    </w:p>
    <w:p w14:paraId="65AF0EEE" w14:textId="05827523" w:rsidR="00E27DFB" w:rsidRDefault="00E27DFB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8</w:t>
      </w:r>
      <w:r w:rsidRPr="000A012A">
        <w:rPr>
          <w:sz w:val="28"/>
          <w:vertAlign w:val="superscript"/>
        </w:rPr>
        <w:t>th</w:t>
      </w:r>
      <w:r w:rsidRPr="000A012A">
        <w:rPr>
          <w:sz w:val="28"/>
        </w:rPr>
        <w:t xml:space="preserve"> </w:t>
      </w:r>
      <w:r>
        <w:rPr>
          <w:sz w:val="28"/>
        </w:rPr>
        <w:t>Nov</w:t>
      </w:r>
      <w:r w:rsidRPr="000A012A">
        <w:rPr>
          <w:sz w:val="28"/>
        </w:rPr>
        <w:t xml:space="preserve">, </w:t>
      </w:r>
      <w:r>
        <w:rPr>
          <w:sz w:val="28"/>
        </w:rPr>
        <w:t>11am - 4pm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07DCAD30" w14:textId="77777777" w:rsidR="00E27DFB" w:rsidRPr="00E0752C" w:rsidRDefault="00E27DFB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>PRE-DAN COURSE</w:t>
      </w:r>
    </w:p>
    <w:p w14:paraId="37ECAD0E" w14:textId="77777777" w:rsidR="00E27DFB" w:rsidRPr="000A012A" w:rsidRDefault="00E27DFB" w:rsidP="00E27DFB">
      <w:pPr>
        <w:spacing w:line="276" w:lineRule="auto"/>
        <w:ind w:right="-238"/>
        <w:rPr>
          <w:sz w:val="28"/>
        </w:rPr>
      </w:pPr>
      <w:r w:rsidRPr="00E0752C">
        <w:rPr>
          <w:i/>
          <w:iCs/>
        </w:rPr>
        <w:t>For those about to take a black belt grading in 202</w:t>
      </w:r>
      <w:r>
        <w:rPr>
          <w:i/>
          <w:iCs/>
        </w:rPr>
        <w:t>6</w:t>
      </w:r>
      <w:r w:rsidRPr="00E0752C">
        <w:rPr>
          <w:i/>
          <w:iCs/>
        </w:rPr>
        <w:t>. Relevant club instructors are encouraged to attend to support their students.</w:t>
      </w:r>
    </w:p>
    <w:p w14:paraId="7A621471" w14:textId="1FB729D0" w:rsidR="00E0752C" w:rsidRDefault="00E0752C" w:rsidP="00E27DFB">
      <w:pPr>
        <w:spacing w:line="276" w:lineRule="auto"/>
        <w:ind w:right="-238"/>
      </w:pPr>
    </w:p>
    <w:p w14:paraId="2F9D4F77" w14:textId="4C856F65" w:rsidR="00E27DFB" w:rsidRDefault="00E27DFB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15</w:t>
      </w:r>
      <w:r w:rsidRPr="004249E8">
        <w:rPr>
          <w:sz w:val="28"/>
          <w:vertAlign w:val="superscript"/>
        </w:rPr>
        <w:t>th</w:t>
      </w:r>
      <w:r>
        <w:rPr>
          <w:sz w:val="28"/>
        </w:rPr>
        <w:t xml:space="preserve"> Nov, All day event (</w:t>
      </w:r>
      <w:r w:rsidRPr="00E27DFB">
        <w:rPr>
          <w:b/>
          <w:bCs/>
          <w:color w:val="4F81BD" w:themeColor="accent1"/>
          <w:sz w:val="28"/>
        </w:rPr>
        <w:t>Venue T.B.C.</w:t>
      </w:r>
      <w:r w:rsidRPr="00E27DFB">
        <w:rPr>
          <w:color w:val="4F81BD" w:themeColor="accent1"/>
          <w:sz w:val="28"/>
        </w:rPr>
        <w:t>)</w:t>
      </w:r>
    </w:p>
    <w:p w14:paraId="40FE5EA0" w14:textId="3A4718F0" w:rsidR="00E27DFB" w:rsidRPr="00E0752C" w:rsidRDefault="00E27DFB" w:rsidP="00E27DFB">
      <w:pPr>
        <w:spacing w:line="276" w:lineRule="auto"/>
        <w:ind w:right="-238"/>
        <w:rPr>
          <w:sz w:val="32"/>
          <w:szCs w:val="28"/>
        </w:rPr>
      </w:pPr>
      <w:r>
        <w:rPr>
          <w:sz w:val="32"/>
          <w:szCs w:val="28"/>
        </w:rPr>
        <w:t>WELSH OPEN KARATE CHAMPIONSHIPS 2026 (Kata &amp; Kumite)</w:t>
      </w:r>
    </w:p>
    <w:p w14:paraId="50CBE6A8" w14:textId="4A76AEA4" w:rsidR="00E0752C" w:rsidRDefault="00E27DFB" w:rsidP="00E27DFB">
      <w:pPr>
        <w:spacing w:line="276" w:lineRule="auto"/>
        <w:ind w:right="-238"/>
      </w:pPr>
      <w:r w:rsidRPr="00E27DFB">
        <w:rPr>
          <w:i/>
          <w:iCs/>
        </w:rPr>
        <w:t>Open to all grades and ages, open to other groups by invite. - More information to follow.</w:t>
      </w:r>
    </w:p>
    <w:p w14:paraId="2038FB94" w14:textId="2024D691" w:rsidR="0068360F" w:rsidRDefault="0068360F" w:rsidP="00E27DFB">
      <w:pPr>
        <w:spacing w:line="276" w:lineRule="auto"/>
        <w:ind w:right="-238"/>
      </w:pPr>
    </w:p>
    <w:p w14:paraId="40483E5C" w14:textId="2E8D266A" w:rsidR="0068360F" w:rsidRDefault="0068360F" w:rsidP="00E27DFB">
      <w:pPr>
        <w:spacing w:line="276" w:lineRule="auto"/>
        <w:ind w:right="-238"/>
      </w:pPr>
    </w:p>
    <w:p w14:paraId="780785EC" w14:textId="53A9B1A2" w:rsidR="0068360F" w:rsidRDefault="0068360F" w:rsidP="00E27DFB">
      <w:pPr>
        <w:spacing w:line="276" w:lineRule="auto"/>
        <w:ind w:right="-238"/>
      </w:pPr>
    </w:p>
    <w:p w14:paraId="30107A48" w14:textId="77777777" w:rsidR="0068360F" w:rsidRDefault="0068360F" w:rsidP="00E27DFB">
      <w:pPr>
        <w:spacing w:line="276" w:lineRule="auto"/>
        <w:ind w:right="-238"/>
      </w:pPr>
    </w:p>
    <w:p w14:paraId="124ACC29" w14:textId="77777777" w:rsidR="0068360F" w:rsidRDefault="0068360F" w:rsidP="00E27DFB">
      <w:pPr>
        <w:spacing w:line="276" w:lineRule="auto"/>
        <w:ind w:right="-238"/>
      </w:pPr>
    </w:p>
    <w:p w14:paraId="7F140D56" w14:textId="3F50890A" w:rsidR="00E0752C" w:rsidRDefault="00E0752C" w:rsidP="00E27DFB">
      <w:pPr>
        <w:spacing w:line="276" w:lineRule="auto"/>
        <w:ind w:right="-238"/>
      </w:pPr>
    </w:p>
    <w:p w14:paraId="7A0D8031" w14:textId="77777777" w:rsidR="0068360F" w:rsidRDefault="0068360F" w:rsidP="00907E53">
      <w:pPr>
        <w:tabs>
          <w:tab w:val="left" w:pos="6120"/>
        </w:tabs>
        <w:spacing w:line="276" w:lineRule="auto"/>
        <w:ind w:right="-238"/>
        <w:rPr>
          <w:b/>
          <w:bCs/>
          <w:sz w:val="28"/>
          <w:szCs w:val="28"/>
        </w:rPr>
      </w:pPr>
    </w:p>
    <w:p w14:paraId="30293B76" w14:textId="7B294A1F" w:rsidR="004249E8" w:rsidRPr="004249E8" w:rsidRDefault="004249E8" w:rsidP="00907E53">
      <w:pPr>
        <w:tabs>
          <w:tab w:val="left" w:pos="6120"/>
        </w:tabs>
        <w:spacing w:line="276" w:lineRule="auto"/>
        <w:ind w:right="-23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DECEMBER</w:t>
      </w:r>
      <w:r w:rsidRPr="004249E8">
        <w:rPr>
          <w:b/>
          <w:bCs/>
          <w:sz w:val="28"/>
          <w:szCs w:val="28"/>
        </w:rPr>
        <w:t>:</w:t>
      </w:r>
      <w:r w:rsidR="00C6675A">
        <w:rPr>
          <w:b/>
          <w:bCs/>
          <w:sz w:val="28"/>
          <w:szCs w:val="28"/>
        </w:rPr>
        <w:t xml:space="preserve"> </w:t>
      </w:r>
      <w:r w:rsidR="00C6675A" w:rsidRPr="00C6675A">
        <w:rPr>
          <w:bCs/>
          <w:sz w:val="28"/>
        </w:rPr>
        <w:t>----------------------------------------</w:t>
      </w:r>
      <w:r w:rsidR="00C6675A">
        <w:rPr>
          <w:bCs/>
          <w:sz w:val="28"/>
        </w:rPr>
        <w:t>--------</w:t>
      </w:r>
    </w:p>
    <w:p w14:paraId="51C0047F" w14:textId="77777777" w:rsidR="000F0596" w:rsidRDefault="000F0596" w:rsidP="00E27DFB">
      <w:pPr>
        <w:spacing w:line="276" w:lineRule="auto"/>
        <w:ind w:right="-238"/>
      </w:pPr>
    </w:p>
    <w:p w14:paraId="107385F0" w14:textId="3B2D5B39" w:rsidR="00E27DFB" w:rsidRPr="00E0752C" w:rsidRDefault="00E27DFB" w:rsidP="00E27DFB">
      <w:pPr>
        <w:spacing w:line="276" w:lineRule="auto"/>
        <w:ind w:right="-238"/>
        <w:rPr>
          <w:sz w:val="28"/>
          <w:szCs w:val="28"/>
        </w:rPr>
      </w:pPr>
      <w:r>
        <w:rPr>
          <w:sz w:val="28"/>
          <w:szCs w:val="28"/>
        </w:rPr>
        <w:t>6</w:t>
      </w:r>
      <w:r w:rsidRPr="00E27DF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Dec, 10am - 4pm (</w:t>
      </w:r>
      <w:r w:rsidRPr="00E0752C">
        <w:rPr>
          <w:b/>
          <w:bCs/>
          <w:color w:val="C0504D" w:themeColor="accent2"/>
          <w:sz w:val="28"/>
        </w:rPr>
        <w:t>Williams Karate Dojo, Northwich</w:t>
      </w:r>
      <w:r>
        <w:rPr>
          <w:sz w:val="28"/>
        </w:rPr>
        <w:t>)</w:t>
      </w:r>
    </w:p>
    <w:p w14:paraId="3AE60568" w14:textId="77777777" w:rsidR="00E27DFB" w:rsidRPr="00E0752C" w:rsidRDefault="00E27DFB" w:rsidP="00E27DFB">
      <w:pPr>
        <w:spacing w:line="276" w:lineRule="auto"/>
        <w:ind w:right="-238"/>
        <w:rPr>
          <w:sz w:val="32"/>
          <w:szCs w:val="32"/>
        </w:rPr>
      </w:pPr>
      <w:r w:rsidRPr="00E0752C">
        <w:rPr>
          <w:sz w:val="32"/>
          <w:szCs w:val="32"/>
        </w:rPr>
        <w:t>DAN GRADING</w:t>
      </w:r>
    </w:p>
    <w:p w14:paraId="256A299F" w14:textId="77777777" w:rsidR="00E27DFB" w:rsidRPr="00E0752C" w:rsidRDefault="00E27DFB" w:rsidP="00E27DFB">
      <w:pPr>
        <w:spacing w:line="276" w:lineRule="auto"/>
        <w:ind w:right="-238"/>
        <w:rPr>
          <w:i/>
          <w:iCs/>
        </w:rPr>
      </w:pPr>
      <w:r w:rsidRPr="00E0752C">
        <w:rPr>
          <w:i/>
          <w:iCs/>
        </w:rPr>
        <w:t>Grading only for those students taking black belts. Relevant club instructors are encouraged to attend to support their students.</w:t>
      </w:r>
    </w:p>
    <w:p w14:paraId="00BA3550" w14:textId="029C0147" w:rsidR="00E0752C" w:rsidRDefault="00E0752C" w:rsidP="00E27DFB">
      <w:pPr>
        <w:spacing w:line="276" w:lineRule="auto"/>
        <w:ind w:right="-238"/>
      </w:pPr>
    </w:p>
    <w:p w14:paraId="1454381A" w14:textId="7428B00F" w:rsidR="00E27DFB" w:rsidRDefault="00E27DFB" w:rsidP="00E27DFB">
      <w:pPr>
        <w:spacing w:line="276" w:lineRule="auto"/>
        <w:ind w:right="-238"/>
        <w:rPr>
          <w:sz w:val="28"/>
        </w:rPr>
      </w:pPr>
      <w:r>
        <w:rPr>
          <w:sz w:val="28"/>
        </w:rPr>
        <w:t>13</w:t>
      </w:r>
      <w:r w:rsidRPr="004249E8">
        <w:rPr>
          <w:sz w:val="28"/>
          <w:vertAlign w:val="superscript"/>
        </w:rPr>
        <w:t>th</w:t>
      </w:r>
      <w:r>
        <w:rPr>
          <w:sz w:val="28"/>
        </w:rPr>
        <w:t xml:space="preserve"> Dec, 12pm -3pm (</w:t>
      </w:r>
      <w:r w:rsidRPr="00E0752C">
        <w:rPr>
          <w:b/>
          <w:bCs/>
          <w:color w:val="00B050"/>
          <w:sz w:val="28"/>
        </w:rPr>
        <w:t>SSV Sports Hall</w:t>
      </w:r>
      <w:r>
        <w:rPr>
          <w:sz w:val="28"/>
        </w:rPr>
        <w:t>)</w:t>
      </w:r>
    </w:p>
    <w:p w14:paraId="7DF90C0B" w14:textId="3CB31C0B" w:rsidR="00E27DFB" w:rsidRPr="00E0752C" w:rsidRDefault="00E27DFB" w:rsidP="00E27DFB">
      <w:pPr>
        <w:spacing w:line="276" w:lineRule="auto"/>
        <w:ind w:right="-238"/>
        <w:rPr>
          <w:sz w:val="32"/>
          <w:szCs w:val="28"/>
        </w:rPr>
      </w:pPr>
      <w:r w:rsidRPr="00E0752C">
        <w:rPr>
          <w:sz w:val="32"/>
          <w:szCs w:val="28"/>
        </w:rPr>
        <w:t>OPEN/INSTRUCTORS COURSE (</w:t>
      </w:r>
      <w:r>
        <w:rPr>
          <w:sz w:val="32"/>
          <w:szCs w:val="28"/>
        </w:rPr>
        <w:t>6</w:t>
      </w:r>
      <w:r w:rsidRPr="00E0752C">
        <w:rPr>
          <w:sz w:val="32"/>
          <w:szCs w:val="28"/>
        </w:rPr>
        <w:t>)</w:t>
      </w:r>
    </w:p>
    <w:p w14:paraId="35E9B1A6" w14:textId="3134D137" w:rsidR="00E0752C" w:rsidRDefault="00E27DFB" w:rsidP="00E27DFB">
      <w:pPr>
        <w:spacing w:line="276" w:lineRule="auto"/>
        <w:ind w:right="-238"/>
      </w:pPr>
      <w:r w:rsidRPr="00E27DFB">
        <w:rPr>
          <w:i/>
          <w:iCs/>
        </w:rPr>
        <w:t>This final Open/Instructors Course is to round off the year and reflect upon Dan Grad</w:t>
      </w:r>
      <w:r w:rsidR="00574327">
        <w:rPr>
          <w:i/>
          <w:iCs/>
        </w:rPr>
        <w:t>ings</w:t>
      </w:r>
      <w:r w:rsidRPr="00E27DFB">
        <w:rPr>
          <w:i/>
          <w:iCs/>
        </w:rPr>
        <w:t xml:space="preserve"> and everything learned throughout the year. It will offer the opportunity to take photographs and for any presentations of awards</w:t>
      </w:r>
      <w:r w:rsidR="00FC60C0">
        <w:rPr>
          <w:i/>
          <w:iCs/>
        </w:rPr>
        <w:t>, trophies</w:t>
      </w:r>
      <w:r w:rsidRPr="00E27DFB">
        <w:rPr>
          <w:i/>
          <w:iCs/>
        </w:rPr>
        <w:t xml:space="preserve"> and/or titles.</w:t>
      </w:r>
    </w:p>
    <w:p w14:paraId="4B9D08E6" w14:textId="77777777" w:rsidR="004B5DA8" w:rsidRPr="004B5DA8" w:rsidRDefault="004B5DA8" w:rsidP="00E27DFB">
      <w:pPr>
        <w:spacing w:line="276" w:lineRule="auto"/>
        <w:ind w:right="-238"/>
        <w:rPr>
          <w:rFonts w:asciiTheme="minorHAnsi" w:hAnsiTheme="minorHAnsi"/>
          <w:sz w:val="28"/>
        </w:rPr>
      </w:pPr>
    </w:p>
    <w:sectPr w:rsidR="004B5DA8" w:rsidRPr="004B5DA8" w:rsidSect="00801873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0" w:h="16840"/>
      <w:pgMar w:top="1474" w:right="1080" w:bottom="1440" w:left="1080" w:header="709" w:footer="708" w:gutter="0"/>
      <w:cols w:space="17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1FC2A" w14:textId="77777777" w:rsidR="00D4163E" w:rsidRDefault="00D4163E" w:rsidP="00B14BD6">
      <w:r>
        <w:separator/>
      </w:r>
    </w:p>
  </w:endnote>
  <w:endnote w:type="continuationSeparator" w:id="0">
    <w:p w14:paraId="711BB653" w14:textId="77777777" w:rsidR="00D4163E" w:rsidRDefault="00D4163E" w:rsidP="00B1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C2FB" w14:textId="77777777" w:rsidR="001862D3" w:rsidRDefault="00EE309B">
    <w:pPr>
      <w:pStyle w:val="Foo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14245565" wp14:editId="50ECD091">
          <wp:simplePos x="0" y="0"/>
          <wp:positionH relativeFrom="column">
            <wp:posOffset>1905</wp:posOffset>
          </wp:positionH>
          <wp:positionV relativeFrom="paragraph">
            <wp:posOffset>-313690</wp:posOffset>
          </wp:positionV>
          <wp:extent cx="6184900" cy="852170"/>
          <wp:effectExtent l="0" t="0" r="0" b="0"/>
          <wp:wrapNone/>
          <wp:docPr id="7" name="Picture 7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logo with text o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4900" cy="852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48872" w14:textId="77777777" w:rsidR="00D4163E" w:rsidRDefault="00D4163E" w:rsidP="00B14BD6">
      <w:r>
        <w:separator/>
      </w:r>
    </w:p>
  </w:footnote>
  <w:footnote w:type="continuationSeparator" w:id="0">
    <w:p w14:paraId="44197AD0" w14:textId="77777777" w:rsidR="00D4163E" w:rsidRDefault="00D4163E" w:rsidP="00B14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31327" w14:textId="77777777" w:rsidR="001862D3" w:rsidRDefault="00D4163E">
    <w:pPr>
      <w:pStyle w:val="Header"/>
    </w:pPr>
    <w:r>
      <w:rPr>
        <w:noProof/>
      </w:rPr>
      <w:pict w14:anchorId="032A7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watermark_ssu_06" style="position:absolute;margin-left:0;margin-top:0;width:595.2pt;height:841.9pt;z-index:-251658752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1" o:title="watermark_ssu_0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4CCE" w14:textId="77777777" w:rsidR="001862D3" w:rsidRDefault="001862D3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90BADF9" wp14:editId="301E00D3">
          <wp:simplePos x="0" y="0"/>
          <wp:positionH relativeFrom="column">
            <wp:posOffset>5016</wp:posOffset>
          </wp:positionH>
          <wp:positionV relativeFrom="paragraph">
            <wp:posOffset>-180975</wp:posOffset>
          </wp:positionV>
          <wp:extent cx="6186956" cy="568800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image_general1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6956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63E">
      <w:rPr>
        <w:noProof/>
      </w:rPr>
      <w:pict w14:anchorId="0A1270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watermark_ssu_06" style="position:absolute;margin-left:0;margin-top:0;width:595.2pt;height:841.9pt;z-index:-251659776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watermark_ssu_0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6815" w14:textId="77777777" w:rsidR="001862D3" w:rsidRDefault="00D4163E">
    <w:pPr>
      <w:pStyle w:val="Header"/>
    </w:pPr>
    <w:r>
      <w:rPr>
        <w:noProof/>
      </w:rPr>
      <w:pict w14:anchorId="280A3D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watermark_ssu_06" style="position:absolute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1" o:title="watermark_ssu_0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D1B"/>
    <w:multiLevelType w:val="hybridMultilevel"/>
    <w:tmpl w:val="F280A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29F7"/>
    <w:multiLevelType w:val="hybridMultilevel"/>
    <w:tmpl w:val="5C7C6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F12A7"/>
    <w:multiLevelType w:val="hybridMultilevel"/>
    <w:tmpl w:val="AA5AD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02D3"/>
    <w:multiLevelType w:val="hybridMultilevel"/>
    <w:tmpl w:val="E1AE8B3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5770971"/>
    <w:multiLevelType w:val="hybridMultilevel"/>
    <w:tmpl w:val="F9444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06E76"/>
    <w:multiLevelType w:val="hybridMultilevel"/>
    <w:tmpl w:val="C7E41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8326B"/>
    <w:multiLevelType w:val="hybridMultilevel"/>
    <w:tmpl w:val="CE506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30302"/>
    <w:multiLevelType w:val="hybridMultilevel"/>
    <w:tmpl w:val="3BA6C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B24E8"/>
    <w:multiLevelType w:val="hybridMultilevel"/>
    <w:tmpl w:val="1BCA6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F4704"/>
    <w:multiLevelType w:val="hybridMultilevel"/>
    <w:tmpl w:val="67965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F38E2"/>
    <w:multiLevelType w:val="hybridMultilevel"/>
    <w:tmpl w:val="7868C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33520"/>
    <w:multiLevelType w:val="hybridMultilevel"/>
    <w:tmpl w:val="7388B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003BB"/>
    <w:multiLevelType w:val="hybridMultilevel"/>
    <w:tmpl w:val="CB10A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E561D"/>
    <w:multiLevelType w:val="hybridMultilevel"/>
    <w:tmpl w:val="260CF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94B6B"/>
    <w:multiLevelType w:val="hybridMultilevel"/>
    <w:tmpl w:val="F4947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60E25"/>
    <w:multiLevelType w:val="hybridMultilevel"/>
    <w:tmpl w:val="88A4A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D3035"/>
    <w:multiLevelType w:val="hybridMultilevel"/>
    <w:tmpl w:val="340AF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11"/>
  </w:num>
  <w:num w:numId="6">
    <w:abstractNumId w:val="7"/>
  </w:num>
  <w:num w:numId="7">
    <w:abstractNumId w:val="12"/>
  </w:num>
  <w:num w:numId="8">
    <w:abstractNumId w:val="13"/>
  </w:num>
  <w:num w:numId="9">
    <w:abstractNumId w:val="9"/>
  </w:num>
  <w:num w:numId="10">
    <w:abstractNumId w:val="10"/>
  </w:num>
  <w:num w:numId="11">
    <w:abstractNumId w:val="14"/>
  </w:num>
  <w:num w:numId="12">
    <w:abstractNumId w:val="6"/>
  </w:num>
  <w:num w:numId="13">
    <w:abstractNumId w:val="0"/>
  </w:num>
  <w:num w:numId="14">
    <w:abstractNumId w:val="16"/>
  </w:num>
  <w:num w:numId="15">
    <w:abstractNumId w:val="5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2C"/>
    <w:rsid w:val="00002245"/>
    <w:rsid w:val="000176C5"/>
    <w:rsid w:val="00026FF2"/>
    <w:rsid w:val="00031BE6"/>
    <w:rsid w:val="00035A2C"/>
    <w:rsid w:val="00037D33"/>
    <w:rsid w:val="000446A1"/>
    <w:rsid w:val="00055DF3"/>
    <w:rsid w:val="000754C2"/>
    <w:rsid w:val="0007588A"/>
    <w:rsid w:val="00096173"/>
    <w:rsid w:val="000B3EEF"/>
    <w:rsid w:val="000B7048"/>
    <w:rsid w:val="000F0596"/>
    <w:rsid w:val="000F08BC"/>
    <w:rsid w:val="000F4231"/>
    <w:rsid w:val="0011138E"/>
    <w:rsid w:val="0016630A"/>
    <w:rsid w:val="0017499E"/>
    <w:rsid w:val="00177ADA"/>
    <w:rsid w:val="001862D3"/>
    <w:rsid w:val="00192BEC"/>
    <w:rsid w:val="001C6374"/>
    <w:rsid w:val="001E5108"/>
    <w:rsid w:val="001F5B19"/>
    <w:rsid w:val="00213493"/>
    <w:rsid w:val="00221CF4"/>
    <w:rsid w:val="002305EA"/>
    <w:rsid w:val="00235C9A"/>
    <w:rsid w:val="00236D3D"/>
    <w:rsid w:val="002434E7"/>
    <w:rsid w:val="00244F0F"/>
    <w:rsid w:val="002741A8"/>
    <w:rsid w:val="0027443F"/>
    <w:rsid w:val="0028725C"/>
    <w:rsid w:val="0029057B"/>
    <w:rsid w:val="00290D22"/>
    <w:rsid w:val="00296AD5"/>
    <w:rsid w:val="00297A50"/>
    <w:rsid w:val="002A2BC8"/>
    <w:rsid w:val="002A5FF0"/>
    <w:rsid w:val="002B3E29"/>
    <w:rsid w:val="002C48CC"/>
    <w:rsid w:val="002D68D9"/>
    <w:rsid w:val="002E050E"/>
    <w:rsid w:val="002F55DD"/>
    <w:rsid w:val="003505F8"/>
    <w:rsid w:val="00353C6B"/>
    <w:rsid w:val="00354D0E"/>
    <w:rsid w:val="00361E0B"/>
    <w:rsid w:val="00365D22"/>
    <w:rsid w:val="003A4354"/>
    <w:rsid w:val="003B3BAC"/>
    <w:rsid w:val="003D6EB2"/>
    <w:rsid w:val="003E404F"/>
    <w:rsid w:val="003F0702"/>
    <w:rsid w:val="003F5B91"/>
    <w:rsid w:val="003F7368"/>
    <w:rsid w:val="00400ACE"/>
    <w:rsid w:val="00402B06"/>
    <w:rsid w:val="0041127C"/>
    <w:rsid w:val="004249E8"/>
    <w:rsid w:val="004459C5"/>
    <w:rsid w:val="00467DF6"/>
    <w:rsid w:val="004957E4"/>
    <w:rsid w:val="004A7B47"/>
    <w:rsid w:val="004A7CE1"/>
    <w:rsid w:val="004B5DA8"/>
    <w:rsid w:val="004B7223"/>
    <w:rsid w:val="004C5239"/>
    <w:rsid w:val="004D3032"/>
    <w:rsid w:val="004D6864"/>
    <w:rsid w:val="004D6D72"/>
    <w:rsid w:val="004F25E3"/>
    <w:rsid w:val="00506113"/>
    <w:rsid w:val="005109F6"/>
    <w:rsid w:val="0054573B"/>
    <w:rsid w:val="005542D2"/>
    <w:rsid w:val="00574327"/>
    <w:rsid w:val="00580B4F"/>
    <w:rsid w:val="00584075"/>
    <w:rsid w:val="00585285"/>
    <w:rsid w:val="00586F6F"/>
    <w:rsid w:val="005A4800"/>
    <w:rsid w:val="005B2AF0"/>
    <w:rsid w:val="005E42EE"/>
    <w:rsid w:val="00600BFC"/>
    <w:rsid w:val="006211DC"/>
    <w:rsid w:val="006345D1"/>
    <w:rsid w:val="00636945"/>
    <w:rsid w:val="00643978"/>
    <w:rsid w:val="006449B7"/>
    <w:rsid w:val="00652035"/>
    <w:rsid w:val="006612D6"/>
    <w:rsid w:val="006762F5"/>
    <w:rsid w:val="00677AAD"/>
    <w:rsid w:val="0068360F"/>
    <w:rsid w:val="00695E30"/>
    <w:rsid w:val="006A65EB"/>
    <w:rsid w:val="006B081B"/>
    <w:rsid w:val="006B614D"/>
    <w:rsid w:val="006E3601"/>
    <w:rsid w:val="006E3C1B"/>
    <w:rsid w:val="006E5A4A"/>
    <w:rsid w:val="006F1C63"/>
    <w:rsid w:val="00711013"/>
    <w:rsid w:val="00715630"/>
    <w:rsid w:val="007168E6"/>
    <w:rsid w:val="00720491"/>
    <w:rsid w:val="007310AA"/>
    <w:rsid w:val="00732CE9"/>
    <w:rsid w:val="0074047A"/>
    <w:rsid w:val="00752B6E"/>
    <w:rsid w:val="007542AA"/>
    <w:rsid w:val="007631A4"/>
    <w:rsid w:val="00763ECA"/>
    <w:rsid w:val="007657A7"/>
    <w:rsid w:val="007B3BA3"/>
    <w:rsid w:val="007C36DE"/>
    <w:rsid w:val="00801873"/>
    <w:rsid w:val="00825FC8"/>
    <w:rsid w:val="00834461"/>
    <w:rsid w:val="00844763"/>
    <w:rsid w:val="008508C4"/>
    <w:rsid w:val="008561EE"/>
    <w:rsid w:val="00863803"/>
    <w:rsid w:val="00865392"/>
    <w:rsid w:val="00892346"/>
    <w:rsid w:val="008A38CF"/>
    <w:rsid w:val="008C35AC"/>
    <w:rsid w:val="008E05F0"/>
    <w:rsid w:val="00907E53"/>
    <w:rsid w:val="009253CA"/>
    <w:rsid w:val="00927332"/>
    <w:rsid w:val="00927388"/>
    <w:rsid w:val="00927EDF"/>
    <w:rsid w:val="00942CCE"/>
    <w:rsid w:val="00956092"/>
    <w:rsid w:val="0096443C"/>
    <w:rsid w:val="009933D2"/>
    <w:rsid w:val="00993DCF"/>
    <w:rsid w:val="009A1FF1"/>
    <w:rsid w:val="009A5DDA"/>
    <w:rsid w:val="009B1FC8"/>
    <w:rsid w:val="009C4BE8"/>
    <w:rsid w:val="009F66C8"/>
    <w:rsid w:val="00A128CD"/>
    <w:rsid w:val="00A24F32"/>
    <w:rsid w:val="00A35FF5"/>
    <w:rsid w:val="00A419F9"/>
    <w:rsid w:val="00A4420E"/>
    <w:rsid w:val="00A50FE0"/>
    <w:rsid w:val="00A62C36"/>
    <w:rsid w:val="00A73D0A"/>
    <w:rsid w:val="00AB2688"/>
    <w:rsid w:val="00AC66A7"/>
    <w:rsid w:val="00AD7404"/>
    <w:rsid w:val="00AF465E"/>
    <w:rsid w:val="00B02100"/>
    <w:rsid w:val="00B06D87"/>
    <w:rsid w:val="00B14BD6"/>
    <w:rsid w:val="00B31360"/>
    <w:rsid w:val="00B378B4"/>
    <w:rsid w:val="00B463CE"/>
    <w:rsid w:val="00B50BAE"/>
    <w:rsid w:val="00B53742"/>
    <w:rsid w:val="00B915A4"/>
    <w:rsid w:val="00BB0966"/>
    <w:rsid w:val="00BC16BF"/>
    <w:rsid w:val="00BE0952"/>
    <w:rsid w:val="00BF2882"/>
    <w:rsid w:val="00C0365C"/>
    <w:rsid w:val="00C13668"/>
    <w:rsid w:val="00C17324"/>
    <w:rsid w:val="00C3544E"/>
    <w:rsid w:val="00C42C10"/>
    <w:rsid w:val="00C60A3B"/>
    <w:rsid w:val="00C63836"/>
    <w:rsid w:val="00C64A86"/>
    <w:rsid w:val="00C6675A"/>
    <w:rsid w:val="00C703F2"/>
    <w:rsid w:val="00C71DC9"/>
    <w:rsid w:val="00C93FD0"/>
    <w:rsid w:val="00CA3D1D"/>
    <w:rsid w:val="00CC3D92"/>
    <w:rsid w:val="00CC5A38"/>
    <w:rsid w:val="00D0047D"/>
    <w:rsid w:val="00D11CDD"/>
    <w:rsid w:val="00D31787"/>
    <w:rsid w:val="00D4163E"/>
    <w:rsid w:val="00D665F8"/>
    <w:rsid w:val="00D913B2"/>
    <w:rsid w:val="00D95C17"/>
    <w:rsid w:val="00DC5695"/>
    <w:rsid w:val="00DC5F5D"/>
    <w:rsid w:val="00DD76D6"/>
    <w:rsid w:val="00DE0611"/>
    <w:rsid w:val="00DF6145"/>
    <w:rsid w:val="00DF6CF3"/>
    <w:rsid w:val="00E039A0"/>
    <w:rsid w:val="00E05C4C"/>
    <w:rsid w:val="00E0752C"/>
    <w:rsid w:val="00E07C6B"/>
    <w:rsid w:val="00E15C40"/>
    <w:rsid w:val="00E22251"/>
    <w:rsid w:val="00E27DFB"/>
    <w:rsid w:val="00E32247"/>
    <w:rsid w:val="00E3427D"/>
    <w:rsid w:val="00E37E28"/>
    <w:rsid w:val="00E42747"/>
    <w:rsid w:val="00E50D3B"/>
    <w:rsid w:val="00E56D8E"/>
    <w:rsid w:val="00E70128"/>
    <w:rsid w:val="00E84087"/>
    <w:rsid w:val="00E92BF3"/>
    <w:rsid w:val="00EA1CBB"/>
    <w:rsid w:val="00EB5F8F"/>
    <w:rsid w:val="00EC3337"/>
    <w:rsid w:val="00EE309B"/>
    <w:rsid w:val="00EF360C"/>
    <w:rsid w:val="00F05B15"/>
    <w:rsid w:val="00F11ABF"/>
    <w:rsid w:val="00F224AD"/>
    <w:rsid w:val="00F24D74"/>
    <w:rsid w:val="00F37458"/>
    <w:rsid w:val="00F6339F"/>
    <w:rsid w:val="00F70666"/>
    <w:rsid w:val="00F70680"/>
    <w:rsid w:val="00F71812"/>
    <w:rsid w:val="00F73D77"/>
    <w:rsid w:val="00F85E70"/>
    <w:rsid w:val="00FA1A4D"/>
    <w:rsid w:val="00FB2EF7"/>
    <w:rsid w:val="00FC60C0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8AA3F7"/>
  <w14:defaultImageDpi w14:val="300"/>
  <w15:docId w15:val="{B4B81935-A444-9B4B-B856-5FB5072A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52C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BD6"/>
  </w:style>
  <w:style w:type="paragraph" w:styleId="Footer">
    <w:name w:val="footer"/>
    <w:basedOn w:val="Normal"/>
    <w:link w:val="FooterChar"/>
    <w:uiPriority w:val="99"/>
    <w:unhideWhenUsed/>
    <w:rsid w:val="00B1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BD6"/>
  </w:style>
  <w:style w:type="paragraph" w:styleId="BalloonText">
    <w:name w:val="Balloon Text"/>
    <w:basedOn w:val="Normal"/>
    <w:link w:val="BalloonTextChar"/>
    <w:uiPriority w:val="99"/>
    <w:semiHidden/>
    <w:unhideWhenUsed/>
    <w:rsid w:val="00B1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14BD6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00ACE"/>
    <w:pPr>
      <w:ind w:left="720"/>
      <w:contextualSpacing/>
    </w:pPr>
  </w:style>
  <w:style w:type="character" w:customStyle="1" w:styleId="apple-converted-space">
    <w:name w:val="apple-converted-space"/>
    <w:rsid w:val="003B3BAC"/>
  </w:style>
  <w:style w:type="character" w:styleId="Hyperlink">
    <w:name w:val="Hyperlink"/>
    <w:basedOn w:val="DefaultParagraphFont"/>
    <w:uiPriority w:val="99"/>
    <w:unhideWhenUsed/>
    <w:rsid w:val="00695E30"/>
    <w:rPr>
      <w:color w:val="0000FF" w:themeColor="hyperlink"/>
      <w:u w:val="single"/>
    </w:rPr>
  </w:style>
  <w:style w:type="character" w:customStyle="1" w:styleId="pagebodyboldblue">
    <w:name w:val="page_body_bold_blue"/>
    <w:basedOn w:val="DefaultParagraphFont"/>
    <w:rsid w:val="000446A1"/>
  </w:style>
  <w:style w:type="character" w:styleId="Strong">
    <w:name w:val="Strong"/>
    <w:basedOn w:val="DefaultParagraphFont"/>
    <w:uiPriority w:val="22"/>
    <w:qFormat/>
    <w:rsid w:val="000446A1"/>
    <w:rPr>
      <w:b/>
      <w:bCs/>
    </w:rPr>
  </w:style>
  <w:style w:type="character" w:customStyle="1" w:styleId="ydp5a52b59fyiv3669730529">
    <w:name w:val="ydp5a52b59fyiv3669730529"/>
    <w:basedOn w:val="DefaultParagraphFont"/>
    <w:rsid w:val="00A50FE0"/>
  </w:style>
  <w:style w:type="character" w:styleId="UnresolvedMention">
    <w:name w:val="Unresolved Mention"/>
    <w:basedOn w:val="DefaultParagraphFont"/>
    <w:uiPriority w:val="99"/>
    <w:semiHidden/>
    <w:unhideWhenUsed/>
    <w:rsid w:val="00B37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5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7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6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9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41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94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6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ristelin27/Library/Group%20Containers/UBF8T346G9.Office/User%20Content.localized/Templates.localized/A4%20Letterhead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A4 Letterhead 2024.dotx</Template>
  <TotalTime>1</TotalTime>
  <Pages>6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Denny</dc:creator>
  <cp:keywords/>
  <dc:description/>
  <cp:lastModifiedBy>Chris Denny</cp:lastModifiedBy>
  <cp:revision>2</cp:revision>
  <cp:lastPrinted>2025-11-08T14:43:00Z</cp:lastPrinted>
  <dcterms:created xsi:type="dcterms:W3CDTF">2025-11-16T04:01:00Z</dcterms:created>
  <dcterms:modified xsi:type="dcterms:W3CDTF">2025-11-16T04:01:00Z</dcterms:modified>
</cp:coreProperties>
</file>